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1DE2D" w14:textId="1D455D96" w:rsidR="00D86929" w:rsidRPr="00D86929" w:rsidRDefault="00D86929" w:rsidP="00D86929">
      <w:pPr>
        <w:pStyle w:val="ListParagraph"/>
        <w:ind w:left="0"/>
        <w:contextualSpacing/>
        <w:rPr>
          <w:rFonts w:asciiTheme="minorHAnsi" w:hAnsiTheme="minorHAnsi" w:cstheme="minorHAnsi"/>
          <w:b/>
        </w:rPr>
      </w:pPr>
    </w:p>
    <w:p w14:paraId="1087D04A" w14:textId="77777777" w:rsidR="00966A5E" w:rsidRPr="00966A5E" w:rsidRDefault="00966A5E" w:rsidP="00966A5E">
      <w:pPr>
        <w:spacing w:line="360" w:lineRule="auto"/>
        <w:ind w:left="567" w:hanging="567"/>
        <w:jc w:val="center"/>
        <w:rPr>
          <w:rFonts w:asciiTheme="minorHAnsi" w:hAnsiTheme="minorHAnsi" w:cstheme="minorHAnsi"/>
          <w:b/>
          <w:bCs/>
          <w:sz w:val="28"/>
          <w:szCs w:val="28"/>
        </w:rPr>
      </w:pPr>
      <w:r w:rsidRPr="00966A5E">
        <w:rPr>
          <w:rFonts w:asciiTheme="minorHAnsi" w:hAnsiTheme="minorHAnsi" w:cstheme="minorHAnsi"/>
          <w:b/>
          <w:bCs/>
          <w:sz w:val="28"/>
          <w:szCs w:val="28"/>
        </w:rPr>
        <w:t>STEELWINGS MOTORCYCLE CLUB CODE OF CONDUCT</w:t>
      </w:r>
    </w:p>
    <w:p w14:paraId="454E6EAA" w14:textId="77777777" w:rsidR="00966A5E" w:rsidRPr="00966A5E" w:rsidRDefault="00966A5E" w:rsidP="00966A5E">
      <w:pPr>
        <w:pStyle w:val="ListParagraph"/>
        <w:numPr>
          <w:ilvl w:val="0"/>
          <w:numId w:val="31"/>
        </w:numPr>
        <w:spacing w:after="160" w:line="360" w:lineRule="auto"/>
        <w:ind w:left="567" w:hanging="567"/>
        <w:contextualSpacing/>
        <w:jc w:val="both"/>
        <w:rPr>
          <w:rFonts w:asciiTheme="minorHAnsi" w:hAnsiTheme="minorHAnsi" w:cstheme="minorHAnsi"/>
        </w:rPr>
      </w:pPr>
      <w:proofErr w:type="spellStart"/>
      <w:r w:rsidRPr="00966A5E">
        <w:rPr>
          <w:rFonts w:asciiTheme="minorHAnsi" w:hAnsiTheme="minorHAnsi" w:cstheme="minorHAnsi"/>
        </w:rPr>
        <w:t>Honour</w:t>
      </w:r>
      <w:proofErr w:type="spellEnd"/>
      <w:r w:rsidRPr="00966A5E">
        <w:rPr>
          <w:rFonts w:asciiTheme="minorHAnsi" w:hAnsiTheme="minorHAnsi" w:cstheme="minorHAnsi"/>
        </w:rPr>
        <w:t xml:space="preserve"> the </w:t>
      </w:r>
      <w:proofErr w:type="spellStart"/>
      <w:r w:rsidRPr="00966A5E">
        <w:rPr>
          <w:rFonts w:asciiTheme="minorHAnsi" w:hAnsiTheme="minorHAnsi" w:cstheme="minorHAnsi"/>
        </w:rPr>
        <w:t>colours</w:t>
      </w:r>
      <w:proofErr w:type="spellEnd"/>
      <w:r w:rsidRPr="00966A5E">
        <w:rPr>
          <w:rFonts w:asciiTheme="minorHAnsi" w:hAnsiTheme="minorHAnsi" w:cstheme="minorHAnsi"/>
        </w:rPr>
        <w:t xml:space="preserve"> you wear. The reputation of the Club is in the members’ hands and only they can give the Club a good or bad reputation. </w:t>
      </w:r>
    </w:p>
    <w:p w14:paraId="6CF84A0B" w14:textId="77777777" w:rsidR="00966A5E" w:rsidRPr="00966A5E" w:rsidRDefault="00966A5E" w:rsidP="00966A5E">
      <w:pPr>
        <w:pStyle w:val="ListParagraph"/>
        <w:numPr>
          <w:ilvl w:val="0"/>
          <w:numId w:val="31"/>
        </w:numPr>
        <w:spacing w:after="160" w:line="360" w:lineRule="auto"/>
        <w:ind w:left="567" w:hanging="567"/>
        <w:contextualSpacing/>
        <w:jc w:val="both"/>
        <w:rPr>
          <w:rFonts w:asciiTheme="minorHAnsi" w:hAnsiTheme="minorHAnsi" w:cstheme="minorHAnsi"/>
        </w:rPr>
      </w:pPr>
      <w:r w:rsidRPr="00966A5E">
        <w:rPr>
          <w:rFonts w:asciiTheme="minorHAnsi" w:hAnsiTheme="minorHAnsi" w:cstheme="minorHAnsi"/>
        </w:rPr>
        <w:t xml:space="preserve">2. Should the conduct of any member in the opinion of the Committee, be improper or incompatible with the interests of the Club, or should any member be guilty of offensive conduct, or have committed a breach of the Constitution of the Club, such member shall appear before the Committee and shall at the discretion of the Committee, be suspended for a time to be agreed upon or be requested by the President to hand in his/her written resignation. Should the member fail to resign within seven days of such request, the Committee may expel the member. The decision of the Committee shall be final, and binding and an expelled member may not be re-elected as a member of the Club without the consent of the majority of members present at a meeting of members. </w:t>
      </w:r>
    </w:p>
    <w:p w14:paraId="0C3D837B" w14:textId="77777777" w:rsidR="00966A5E" w:rsidRPr="00966A5E" w:rsidRDefault="00966A5E" w:rsidP="00966A5E">
      <w:pPr>
        <w:pStyle w:val="ListParagraph"/>
        <w:numPr>
          <w:ilvl w:val="0"/>
          <w:numId w:val="31"/>
        </w:numPr>
        <w:spacing w:after="160" w:line="360" w:lineRule="auto"/>
        <w:ind w:left="567" w:hanging="567"/>
        <w:contextualSpacing/>
        <w:jc w:val="both"/>
        <w:rPr>
          <w:rFonts w:asciiTheme="minorHAnsi" w:hAnsiTheme="minorHAnsi" w:cstheme="minorHAnsi"/>
        </w:rPr>
      </w:pPr>
      <w:r w:rsidRPr="00966A5E">
        <w:rPr>
          <w:rFonts w:asciiTheme="minorHAnsi" w:hAnsiTheme="minorHAnsi" w:cstheme="minorHAnsi"/>
        </w:rPr>
        <w:t xml:space="preserve">There shall be no fighting or verbal abuse amongst Club members. </w:t>
      </w:r>
    </w:p>
    <w:p w14:paraId="2EE9C659" w14:textId="77777777" w:rsidR="00966A5E" w:rsidRPr="00966A5E" w:rsidRDefault="00966A5E" w:rsidP="00966A5E">
      <w:pPr>
        <w:pStyle w:val="ListParagraph"/>
        <w:numPr>
          <w:ilvl w:val="0"/>
          <w:numId w:val="31"/>
        </w:numPr>
        <w:spacing w:after="160" w:line="360" w:lineRule="auto"/>
        <w:ind w:left="567" w:hanging="567"/>
        <w:contextualSpacing/>
        <w:jc w:val="both"/>
        <w:rPr>
          <w:rFonts w:asciiTheme="minorHAnsi" w:hAnsiTheme="minorHAnsi" w:cstheme="minorHAnsi"/>
        </w:rPr>
      </w:pPr>
      <w:r w:rsidRPr="00966A5E">
        <w:rPr>
          <w:rFonts w:asciiTheme="minorHAnsi" w:hAnsiTheme="minorHAnsi" w:cstheme="minorHAnsi"/>
        </w:rPr>
        <w:t xml:space="preserve">No backstabbing or </w:t>
      </w:r>
      <w:proofErr w:type="spellStart"/>
      <w:r w:rsidRPr="00966A5E">
        <w:rPr>
          <w:rFonts w:asciiTheme="minorHAnsi" w:hAnsiTheme="minorHAnsi" w:cstheme="minorHAnsi"/>
        </w:rPr>
        <w:t>skinnering</w:t>
      </w:r>
      <w:proofErr w:type="spellEnd"/>
      <w:r w:rsidRPr="00966A5E">
        <w:rPr>
          <w:rFonts w:asciiTheme="minorHAnsi" w:hAnsiTheme="minorHAnsi" w:cstheme="minorHAnsi"/>
        </w:rPr>
        <w:t xml:space="preserve"> will be tolerated. If you have an issue with any other Club member, you are to address this in writing to any Committee member. However, no petty issues will be addressed, and your issue must be endorsed / supported by at least 4 other paid-up members. </w:t>
      </w:r>
    </w:p>
    <w:p w14:paraId="596B14CE" w14:textId="77777777" w:rsidR="00966A5E" w:rsidRPr="00966A5E" w:rsidRDefault="00966A5E" w:rsidP="00966A5E">
      <w:pPr>
        <w:pStyle w:val="ListParagraph"/>
        <w:numPr>
          <w:ilvl w:val="0"/>
          <w:numId w:val="31"/>
        </w:numPr>
        <w:spacing w:after="160" w:line="360" w:lineRule="auto"/>
        <w:ind w:left="567" w:hanging="567"/>
        <w:contextualSpacing/>
        <w:jc w:val="both"/>
        <w:rPr>
          <w:rFonts w:asciiTheme="minorHAnsi" w:hAnsiTheme="minorHAnsi" w:cstheme="minorHAnsi"/>
        </w:rPr>
      </w:pPr>
      <w:r w:rsidRPr="00966A5E">
        <w:rPr>
          <w:rFonts w:asciiTheme="minorHAnsi" w:hAnsiTheme="minorHAnsi" w:cstheme="minorHAnsi"/>
        </w:rPr>
        <w:t xml:space="preserve">Everyone is here to have fun and ride safe at all times. </w:t>
      </w:r>
    </w:p>
    <w:p w14:paraId="7C09FFD2" w14:textId="77777777" w:rsidR="00966A5E" w:rsidRPr="00966A5E" w:rsidRDefault="00966A5E" w:rsidP="00966A5E">
      <w:pPr>
        <w:pStyle w:val="ListParagraph"/>
        <w:numPr>
          <w:ilvl w:val="0"/>
          <w:numId w:val="31"/>
        </w:numPr>
        <w:spacing w:after="160" w:line="360" w:lineRule="auto"/>
        <w:ind w:left="567" w:hanging="567"/>
        <w:contextualSpacing/>
        <w:jc w:val="both"/>
        <w:rPr>
          <w:rFonts w:asciiTheme="minorHAnsi" w:hAnsiTheme="minorHAnsi" w:cstheme="minorHAnsi"/>
        </w:rPr>
      </w:pPr>
      <w:r w:rsidRPr="00966A5E">
        <w:rPr>
          <w:rFonts w:asciiTheme="minorHAnsi" w:hAnsiTheme="minorHAnsi" w:cstheme="minorHAnsi"/>
        </w:rPr>
        <w:t xml:space="preserve">There should be trust, </w:t>
      </w:r>
      <w:proofErr w:type="spellStart"/>
      <w:r w:rsidRPr="00966A5E">
        <w:rPr>
          <w:rFonts w:asciiTheme="minorHAnsi" w:hAnsiTheme="minorHAnsi" w:cstheme="minorHAnsi"/>
        </w:rPr>
        <w:t>honour</w:t>
      </w:r>
      <w:proofErr w:type="spellEnd"/>
      <w:r w:rsidRPr="00966A5E">
        <w:rPr>
          <w:rFonts w:asciiTheme="minorHAnsi" w:hAnsiTheme="minorHAnsi" w:cstheme="minorHAnsi"/>
        </w:rPr>
        <w:t xml:space="preserve">, respect, love and passion amongst our members (BROTHERHOOD). </w:t>
      </w:r>
    </w:p>
    <w:p w14:paraId="26A80517" w14:textId="77777777" w:rsidR="00966A5E" w:rsidRPr="00966A5E" w:rsidRDefault="00966A5E" w:rsidP="00966A5E">
      <w:pPr>
        <w:pStyle w:val="ListParagraph"/>
        <w:numPr>
          <w:ilvl w:val="0"/>
          <w:numId w:val="31"/>
        </w:numPr>
        <w:spacing w:after="160" w:line="360" w:lineRule="auto"/>
        <w:ind w:left="567" w:hanging="567"/>
        <w:contextualSpacing/>
        <w:jc w:val="both"/>
        <w:rPr>
          <w:rFonts w:asciiTheme="minorHAnsi" w:hAnsiTheme="minorHAnsi" w:cstheme="minorHAnsi"/>
        </w:rPr>
      </w:pPr>
      <w:r w:rsidRPr="00966A5E">
        <w:rPr>
          <w:rFonts w:asciiTheme="minorHAnsi" w:hAnsiTheme="minorHAnsi" w:cstheme="minorHAnsi"/>
        </w:rPr>
        <w:t xml:space="preserve">Club </w:t>
      </w:r>
      <w:proofErr w:type="spellStart"/>
      <w:r w:rsidRPr="00966A5E">
        <w:rPr>
          <w:rFonts w:asciiTheme="minorHAnsi" w:hAnsiTheme="minorHAnsi" w:cstheme="minorHAnsi"/>
        </w:rPr>
        <w:t>colours</w:t>
      </w:r>
      <w:proofErr w:type="spellEnd"/>
      <w:r w:rsidRPr="00966A5E">
        <w:rPr>
          <w:rFonts w:asciiTheme="minorHAnsi" w:hAnsiTheme="minorHAnsi" w:cstheme="minorHAnsi"/>
        </w:rPr>
        <w:t xml:space="preserve"> must be worn by members on rides, gatherings and social activities concerning the Club. </w:t>
      </w:r>
    </w:p>
    <w:p w14:paraId="16D8091E" w14:textId="77777777" w:rsidR="00966A5E" w:rsidRPr="00966A5E" w:rsidRDefault="00966A5E" w:rsidP="00966A5E">
      <w:pPr>
        <w:pStyle w:val="ListParagraph"/>
        <w:numPr>
          <w:ilvl w:val="0"/>
          <w:numId w:val="31"/>
        </w:numPr>
        <w:spacing w:after="160" w:line="360" w:lineRule="auto"/>
        <w:ind w:left="567" w:hanging="567"/>
        <w:contextualSpacing/>
        <w:jc w:val="both"/>
        <w:rPr>
          <w:rFonts w:asciiTheme="minorHAnsi" w:hAnsiTheme="minorHAnsi" w:cstheme="minorHAnsi"/>
        </w:rPr>
      </w:pPr>
      <w:r w:rsidRPr="00966A5E">
        <w:rPr>
          <w:rFonts w:asciiTheme="minorHAnsi" w:hAnsiTheme="minorHAnsi" w:cstheme="minorHAnsi"/>
        </w:rPr>
        <w:t xml:space="preserve">All riders MUST have a valid bike </w:t>
      </w:r>
      <w:proofErr w:type="spellStart"/>
      <w:r w:rsidRPr="00966A5E">
        <w:rPr>
          <w:rFonts w:asciiTheme="minorHAnsi" w:hAnsiTheme="minorHAnsi" w:cstheme="minorHAnsi"/>
        </w:rPr>
        <w:t>licence</w:t>
      </w:r>
      <w:proofErr w:type="spellEnd"/>
      <w:r w:rsidRPr="00966A5E">
        <w:rPr>
          <w:rFonts w:asciiTheme="minorHAnsi" w:hAnsiTheme="minorHAnsi" w:cstheme="minorHAnsi"/>
        </w:rPr>
        <w:t xml:space="preserve"> / learner’s </w:t>
      </w:r>
      <w:proofErr w:type="spellStart"/>
      <w:r w:rsidRPr="00966A5E">
        <w:rPr>
          <w:rFonts w:asciiTheme="minorHAnsi" w:hAnsiTheme="minorHAnsi" w:cstheme="minorHAnsi"/>
        </w:rPr>
        <w:t>licence</w:t>
      </w:r>
      <w:proofErr w:type="spellEnd"/>
      <w:r w:rsidRPr="00966A5E">
        <w:rPr>
          <w:rFonts w:asciiTheme="minorHAnsi" w:hAnsiTheme="minorHAnsi" w:cstheme="minorHAnsi"/>
        </w:rPr>
        <w:t xml:space="preserve">. </w:t>
      </w:r>
    </w:p>
    <w:p w14:paraId="78E27B7E" w14:textId="77777777" w:rsidR="00966A5E" w:rsidRPr="00966A5E" w:rsidRDefault="00966A5E" w:rsidP="00966A5E">
      <w:pPr>
        <w:pStyle w:val="ListParagraph"/>
        <w:numPr>
          <w:ilvl w:val="0"/>
          <w:numId w:val="31"/>
        </w:numPr>
        <w:spacing w:after="160" w:line="360" w:lineRule="auto"/>
        <w:ind w:left="567" w:hanging="567"/>
        <w:contextualSpacing/>
        <w:jc w:val="both"/>
        <w:rPr>
          <w:rFonts w:asciiTheme="minorHAnsi" w:hAnsiTheme="minorHAnsi" w:cstheme="minorHAnsi"/>
        </w:rPr>
      </w:pPr>
      <w:r w:rsidRPr="00966A5E">
        <w:rPr>
          <w:rFonts w:asciiTheme="minorHAnsi" w:hAnsiTheme="minorHAnsi" w:cstheme="minorHAnsi"/>
        </w:rPr>
        <w:t xml:space="preserve">Members must always ensure that all (other) members ride safely to and from events. The safety of other bikers should always be paramount. </w:t>
      </w:r>
    </w:p>
    <w:p w14:paraId="23A88870" w14:textId="77777777" w:rsidR="00966A5E" w:rsidRPr="00966A5E" w:rsidRDefault="00966A5E" w:rsidP="00966A5E">
      <w:pPr>
        <w:pStyle w:val="ListParagraph"/>
        <w:numPr>
          <w:ilvl w:val="0"/>
          <w:numId w:val="31"/>
        </w:numPr>
        <w:spacing w:after="160" w:line="360" w:lineRule="auto"/>
        <w:ind w:left="567" w:hanging="567"/>
        <w:contextualSpacing/>
        <w:jc w:val="both"/>
        <w:rPr>
          <w:rFonts w:asciiTheme="minorHAnsi" w:hAnsiTheme="minorHAnsi" w:cstheme="minorHAnsi"/>
        </w:rPr>
      </w:pPr>
      <w:r w:rsidRPr="00966A5E">
        <w:rPr>
          <w:rFonts w:asciiTheme="minorHAnsi" w:hAnsiTheme="minorHAnsi" w:cstheme="minorHAnsi"/>
        </w:rPr>
        <w:t xml:space="preserve">Members must always ensure that other riders are safe and not experiencing mechanical problems. Camaraderie should always be shown between members. </w:t>
      </w:r>
    </w:p>
    <w:p w14:paraId="1386E750" w14:textId="77777777" w:rsidR="00966A5E" w:rsidRPr="00966A5E" w:rsidRDefault="00966A5E" w:rsidP="00966A5E">
      <w:pPr>
        <w:pStyle w:val="ListParagraph"/>
        <w:spacing w:line="360" w:lineRule="auto"/>
        <w:ind w:left="567" w:hanging="567"/>
        <w:jc w:val="both"/>
        <w:rPr>
          <w:rFonts w:asciiTheme="minorHAnsi" w:hAnsiTheme="minorHAnsi" w:cstheme="minorHAnsi"/>
        </w:rPr>
      </w:pPr>
    </w:p>
    <w:p w14:paraId="3964AB80" w14:textId="77777777" w:rsidR="00966A5E" w:rsidRPr="00966A5E" w:rsidRDefault="00966A5E" w:rsidP="00966A5E">
      <w:pPr>
        <w:pStyle w:val="ListParagraph"/>
        <w:spacing w:line="360" w:lineRule="auto"/>
        <w:ind w:left="567" w:hanging="567"/>
        <w:jc w:val="both"/>
        <w:rPr>
          <w:rFonts w:asciiTheme="minorHAnsi" w:hAnsiTheme="minorHAnsi" w:cstheme="minorHAnsi"/>
        </w:rPr>
      </w:pPr>
      <w:r w:rsidRPr="00966A5E">
        <w:rPr>
          <w:rFonts w:asciiTheme="minorHAnsi" w:hAnsiTheme="minorHAnsi" w:cstheme="minorHAnsi"/>
        </w:rPr>
        <w:t xml:space="preserve">I, the undersigned, agree to abide by this Code of Conduct: </w:t>
      </w:r>
    </w:p>
    <w:p w14:paraId="66141342" w14:textId="77777777" w:rsidR="00966A5E" w:rsidRPr="00966A5E" w:rsidRDefault="00966A5E" w:rsidP="00966A5E">
      <w:pPr>
        <w:pStyle w:val="ListParagraph"/>
        <w:spacing w:line="360" w:lineRule="auto"/>
        <w:ind w:left="567" w:hanging="567"/>
        <w:jc w:val="both"/>
        <w:rPr>
          <w:rFonts w:asciiTheme="minorHAnsi" w:hAnsiTheme="minorHAnsi" w:cstheme="minorHAnsi"/>
        </w:rPr>
      </w:pPr>
    </w:p>
    <w:p w14:paraId="2B33A8F0" w14:textId="77777777" w:rsidR="00966A5E" w:rsidRPr="00966A5E" w:rsidRDefault="00966A5E" w:rsidP="00966A5E">
      <w:pPr>
        <w:pStyle w:val="ListParagraph"/>
        <w:spacing w:line="360" w:lineRule="auto"/>
        <w:ind w:left="567" w:hanging="567"/>
        <w:jc w:val="both"/>
        <w:rPr>
          <w:rFonts w:asciiTheme="minorHAnsi" w:hAnsiTheme="minorHAnsi" w:cstheme="minorHAnsi"/>
        </w:rPr>
      </w:pPr>
    </w:p>
    <w:p w14:paraId="77E4D07B" w14:textId="77777777" w:rsidR="00966A5E" w:rsidRPr="00966A5E" w:rsidRDefault="00966A5E" w:rsidP="00966A5E">
      <w:pPr>
        <w:pStyle w:val="ListParagraph"/>
        <w:spacing w:line="360" w:lineRule="auto"/>
        <w:ind w:left="567" w:hanging="567"/>
        <w:jc w:val="both"/>
        <w:rPr>
          <w:rFonts w:asciiTheme="minorHAnsi" w:hAnsiTheme="minorHAnsi" w:cstheme="minorHAnsi"/>
        </w:rPr>
      </w:pPr>
      <w:r w:rsidRPr="00966A5E">
        <w:rPr>
          <w:rFonts w:asciiTheme="minorHAnsi" w:hAnsiTheme="minorHAnsi" w:cstheme="minorHAnsi"/>
        </w:rPr>
        <w:t xml:space="preserve">_____________________________________ </w:t>
      </w:r>
    </w:p>
    <w:p w14:paraId="0F0B4D43" w14:textId="47CC7416" w:rsidR="00D86929" w:rsidRPr="00966A5E" w:rsidRDefault="00966A5E" w:rsidP="00966A5E">
      <w:pPr>
        <w:pStyle w:val="ListParagraph"/>
        <w:spacing w:line="360" w:lineRule="auto"/>
        <w:ind w:left="567" w:hanging="567"/>
        <w:jc w:val="both"/>
        <w:rPr>
          <w:rFonts w:asciiTheme="minorHAnsi" w:hAnsiTheme="minorHAnsi" w:cstheme="minorHAnsi"/>
          <w:b/>
          <w:sz w:val="32"/>
          <w:szCs w:val="32"/>
        </w:rPr>
      </w:pPr>
      <w:r w:rsidRPr="00966A5E">
        <w:rPr>
          <w:rFonts w:asciiTheme="minorHAnsi" w:hAnsiTheme="minorHAnsi" w:cstheme="minorHAnsi"/>
        </w:rPr>
        <w:t>Signature</w:t>
      </w:r>
    </w:p>
    <w:sectPr w:rsidR="00D86929" w:rsidRPr="00966A5E" w:rsidSect="007F1A70">
      <w:headerReference w:type="even" r:id="rId8"/>
      <w:headerReference w:type="default" r:id="rId9"/>
      <w:footerReference w:type="default" r:id="rId10"/>
      <w:headerReference w:type="first" r:id="rId11"/>
      <w:footerReference w:type="first" r:id="rId12"/>
      <w:pgSz w:w="11907" w:h="16840" w:code="9"/>
      <w:pgMar w:top="1418" w:right="907" w:bottom="1418" w:left="907" w:header="510" w:footer="6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2086" w14:textId="77777777" w:rsidR="00927BC7" w:rsidRDefault="00927BC7">
      <w:r>
        <w:separator/>
      </w:r>
    </w:p>
  </w:endnote>
  <w:endnote w:type="continuationSeparator" w:id="0">
    <w:p w14:paraId="15B1415F" w14:textId="77777777" w:rsidR="00927BC7" w:rsidRDefault="00927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2511" w14:textId="77777777" w:rsidR="004241AA" w:rsidRDefault="004241AA">
    <w:pPr>
      <w:pStyle w:val="Footer"/>
      <w:tabs>
        <w:tab w:val="clear" w:pos="4153"/>
        <w:tab w:val="clear" w:pos="8306"/>
      </w:tabs>
      <w:ind w:left="1803" w:hanging="1797"/>
      <w:rPr>
        <w:rFonts w:ascii="Tahoma" w:hAnsi="Tahoma" w:cs="Tahoma"/>
        <w:sz w:val="18"/>
      </w:rPr>
    </w:pPr>
  </w:p>
  <w:p w14:paraId="1CDDC9AE" w14:textId="29A8E536" w:rsidR="004241AA" w:rsidRDefault="00146630">
    <w:pPr>
      <w:pStyle w:val="Footer"/>
      <w:tabs>
        <w:tab w:val="clear" w:pos="4153"/>
        <w:tab w:val="clear" w:pos="8306"/>
      </w:tabs>
      <w:ind w:left="1803" w:hanging="1797"/>
      <w:rPr>
        <w:rFonts w:ascii="Tahoma" w:hAnsi="Tahoma" w:cs="Tahoma"/>
        <w:sz w:val="18"/>
      </w:rPr>
    </w:pPr>
    <w:r>
      <w:rPr>
        <w:rFonts w:ascii="Tahoma" w:hAnsi="Tahoma" w:cs="Tahoma"/>
        <w:noProof/>
        <w:sz w:val="20"/>
        <w:lang w:val="en-ZA" w:eastAsia="en-ZA"/>
      </w:rPr>
      <mc:AlternateContent>
        <mc:Choice Requires="wps">
          <w:drawing>
            <wp:anchor distT="4294967293" distB="4294967293" distL="114300" distR="114300" simplePos="0" relativeHeight="251657728" behindDoc="0" locked="0" layoutInCell="1" allowOverlap="1" wp14:anchorId="56DD6650" wp14:editId="163C7D8A">
              <wp:simplePos x="0" y="0"/>
              <wp:positionH relativeFrom="column">
                <wp:posOffset>0</wp:posOffset>
              </wp:positionH>
              <wp:positionV relativeFrom="paragraph">
                <wp:posOffset>30479</wp:posOffset>
              </wp:positionV>
              <wp:extent cx="6515100" cy="0"/>
              <wp:effectExtent l="0" t="19050" r="0" b="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656AC" id="Line 13"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513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" strokeweight="2.25pt"/>
          </w:pict>
        </mc:Fallback>
      </mc:AlternateContent>
    </w:r>
  </w:p>
  <w:p w14:paraId="038EDD26" w14:textId="77777777" w:rsidR="004241AA" w:rsidRDefault="004241AA">
    <w:pPr>
      <w:pStyle w:val="Footer"/>
      <w:tabs>
        <w:tab w:val="clear" w:pos="4153"/>
        <w:tab w:val="clear" w:pos="8306"/>
        <w:tab w:val="center" w:pos="5040"/>
        <w:tab w:val="right" w:pos="10080"/>
      </w:tabs>
      <w:ind w:left="1803" w:hanging="1797"/>
      <w:jc w:val="center"/>
    </w:pPr>
    <w:r>
      <w:rPr>
        <w:rFonts w:ascii="Tahoma" w:hAnsi="Tahoma" w:cs="Tahoma"/>
        <w:sz w:val="18"/>
      </w:rPr>
      <w:t xml:space="preserve">Page </w:t>
    </w:r>
    <w:r w:rsidR="00F378B7">
      <w:rPr>
        <w:rFonts w:ascii="Tahoma" w:hAnsi="Tahoma" w:cs="Tahoma"/>
        <w:sz w:val="18"/>
      </w:rPr>
      <w:fldChar w:fldCharType="begin"/>
    </w:r>
    <w:r>
      <w:rPr>
        <w:rFonts w:ascii="Tahoma" w:hAnsi="Tahoma" w:cs="Tahoma"/>
        <w:sz w:val="18"/>
      </w:rPr>
      <w:instrText xml:space="preserve"> PAGE </w:instrText>
    </w:r>
    <w:r w:rsidR="00F378B7">
      <w:rPr>
        <w:rFonts w:ascii="Tahoma" w:hAnsi="Tahoma" w:cs="Tahoma"/>
        <w:sz w:val="18"/>
      </w:rPr>
      <w:fldChar w:fldCharType="separate"/>
    </w:r>
    <w:r w:rsidR="0028679C">
      <w:rPr>
        <w:rFonts w:ascii="Tahoma" w:hAnsi="Tahoma" w:cs="Tahoma"/>
        <w:noProof/>
        <w:sz w:val="18"/>
      </w:rPr>
      <w:t>2</w:t>
    </w:r>
    <w:r w:rsidR="00F378B7">
      <w:rPr>
        <w:rFonts w:ascii="Tahoma" w:hAnsi="Tahoma" w:cs="Tahoma"/>
        <w:sz w:val="18"/>
      </w:rPr>
      <w:fldChar w:fldCharType="end"/>
    </w:r>
    <w:r>
      <w:rPr>
        <w:rFonts w:ascii="Tahoma" w:hAnsi="Tahoma" w:cs="Tahoma"/>
        <w:sz w:val="18"/>
      </w:rPr>
      <w:t xml:space="preserve"> of </w:t>
    </w:r>
    <w:r w:rsidR="00F378B7">
      <w:rPr>
        <w:rFonts w:ascii="Tahoma" w:hAnsi="Tahoma" w:cs="Tahoma"/>
        <w:sz w:val="18"/>
      </w:rPr>
      <w:fldChar w:fldCharType="begin"/>
    </w:r>
    <w:r>
      <w:rPr>
        <w:rFonts w:ascii="Tahoma" w:hAnsi="Tahoma" w:cs="Tahoma"/>
        <w:sz w:val="18"/>
      </w:rPr>
      <w:instrText xml:space="preserve"> NUMPAGES </w:instrText>
    </w:r>
    <w:r w:rsidR="00F378B7">
      <w:rPr>
        <w:rFonts w:ascii="Tahoma" w:hAnsi="Tahoma" w:cs="Tahoma"/>
        <w:sz w:val="18"/>
      </w:rPr>
      <w:fldChar w:fldCharType="separate"/>
    </w:r>
    <w:r w:rsidR="00900B6F">
      <w:rPr>
        <w:rFonts w:ascii="Tahoma" w:hAnsi="Tahoma" w:cs="Tahoma"/>
        <w:noProof/>
        <w:sz w:val="18"/>
      </w:rPr>
      <w:t>1</w:t>
    </w:r>
    <w:r w:rsidR="00F378B7">
      <w:rPr>
        <w:rFonts w:ascii="Tahoma" w:hAnsi="Tahoma" w:cs="Tahoma"/>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0F6A" w14:textId="11D86C99" w:rsidR="004241AA" w:rsidRDefault="00146630">
    <w:pPr>
      <w:pStyle w:val="Footer"/>
      <w:tabs>
        <w:tab w:val="clear" w:pos="4153"/>
        <w:tab w:val="clear" w:pos="8306"/>
      </w:tabs>
      <w:ind w:left="1803" w:hanging="1797"/>
      <w:rPr>
        <w:rFonts w:ascii="Tahoma" w:hAnsi="Tahoma" w:cs="Tahoma"/>
        <w:sz w:val="18"/>
      </w:rPr>
    </w:pPr>
    <w:r>
      <w:rPr>
        <w:rFonts w:ascii="Tahoma" w:hAnsi="Tahoma" w:cs="Tahoma"/>
        <w:noProof/>
        <w:sz w:val="20"/>
        <w:lang w:val="en-ZA" w:eastAsia="en-ZA"/>
      </w:rPr>
      <mc:AlternateContent>
        <mc:Choice Requires="wps">
          <w:drawing>
            <wp:anchor distT="4294967293" distB="4294967293" distL="114300" distR="114300" simplePos="0" relativeHeight="251660800" behindDoc="0" locked="0" layoutInCell="1" allowOverlap="1" wp14:anchorId="67F72129" wp14:editId="4D0D49E3">
              <wp:simplePos x="0" y="0"/>
              <wp:positionH relativeFrom="column">
                <wp:posOffset>0</wp:posOffset>
              </wp:positionH>
              <wp:positionV relativeFrom="paragraph">
                <wp:posOffset>128269</wp:posOffset>
              </wp:positionV>
              <wp:extent cx="6491605" cy="0"/>
              <wp:effectExtent l="0" t="19050" r="4445" b="0"/>
              <wp:wrapNone/>
              <wp:docPr id="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160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EB7F1" id="Line 24"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0.1pt" to="511.1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" strokeweight="2.25pt"/>
          </w:pict>
        </mc:Fallback>
      </mc:AlternateContent>
    </w:r>
  </w:p>
  <w:p w14:paraId="765B34E3" w14:textId="58C3C83F" w:rsidR="004241AA" w:rsidRDefault="004241AA">
    <w:pPr>
      <w:pStyle w:val="Footer"/>
      <w:ind w:left="1803" w:hanging="1797"/>
      <w:rPr>
        <w:rFonts w:ascii="Tahoma" w:hAnsi="Tahoma" w:cs="Tahoma"/>
        <w:sz w:val="20"/>
      </w:rPr>
    </w:pPr>
    <w:r>
      <w:rPr>
        <w:rFonts w:ascii="Tahoma" w:hAnsi="Tahoma" w:cs="Tahoma"/>
        <w:sz w:val="18"/>
      </w:rPr>
      <w:tab/>
    </w:r>
    <w:r>
      <w:rPr>
        <w:rFonts w:ascii="Tahoma" w:hAnsi="Tahoma" w:cs="Tahoma"/>
        <w:sz w:val="18"/>
      </w:rPr>
      <w:tab/>
    </w:r>
  </w:p>
  <w:p w14:paraId="095CDF59" w14:textId="77777777" w:rsidR="004241AA" w:rsidRDefault="004241AA">
    <w:pPr>
      <w:pStyle w:val="Footer"/>
      <w:jc w:val="center"/>
      <w:rPr>
        <w:rFonts w:ascii="Tahoma" w:hAnsi="Tahoma" w:cs="Tahoma"/>
        <w:sz w:val="18"/>
      </w:rPr>
    </w:pPr>
    <w:r>
      <w:rPr>
        <w:rFonts w:ascii="Tahoma" w:hAnsi="Tahoma" w:cs="Tahoma"/>
        <w:sz w:val="18"/>
      </w:rPr>
      <w:t xml:space="preserve">Page </w:t>
    </w:r>
    <w:r w:rsidR="00F378B7">
      <w:rPr>
        <w:rFonts w:ascii="Tahoma" w:hAnsi="Tahoma" w:cs="Tahoma"/>
        <w:sz w:val="18"/>
      </w:rPr>
      <w:fldChar w:fldCharType="begin"/>
    </w:r>
    <w:r>
      <w:rPr>
        <w:rFonts w:ascii="Tahoma" w:hAnsi="Tahoma" w:cs="Tahoma"/>
        <w:sz w:val="18"/>
      </w:rPr>
      <w:instrText xml:space="preserve"> PAGE </w:instrText>
    </w:r>
    <w:r w:rsidR="00F378B7">
      <w:rPr>
        <w:rFonts w:ascii="Tahoma" w:hAnsi="Tahoma" w:cs="Tahoma"/>
        <w:sz w:val="18"/>
      </w:rPr>
      <w:fldChar w:fldCharType="separate"/>
    </w:r>
    <w:r w:rsidR="00900B6F">
      <w:rPr>
        <w:rFonts w:ascii="Tahoma" w:hAnsi="Tahoma" w:cs="Tahoma"/>
        <w:noProof/>
        <w:sz w:val="18"/>
      </w:rPr>
      <w:t>1</w:t>
    </w:r>
    <w:r w:rsidR="00F378B7">
      <w:rPr>
        <w:rFonts w:ascii="Tahoma" w:hAnsi="Tahoma" w:cs="Tahoma"/>
        <w:sz w:val="18"/>
      </w:rPr>
      <w:fldChar w:fldCharType="end"/>
    </w:r>
    <w:r>
      <w:rPr>
        <w:rFonts w:ascii="Tahoma" w:hAnsi="Tahoma" w:cs="Tahoma"/>
        <w:sz w:val="18"/>
      </w:rPr>
      <w:t xml:space="preserve"> of </w:t>
    </w:r>
    <w:r w:rsidR="00F378B7">
      <w:rPr>
        <w:rFonts w:ascii="Tahoma" w:hAnsi="Tahoma" w:cs="Tahoma"/>
        <w:sz w:val="18"/>
      </w:rPr>
      <w:fldChar w:fldCharType="begin"/>
    </w:r>
    <w:r>
      <w:rPr>
        <w:rFonts w:ascii="Tahoma" w:hAnsi="Tahoma" w:cs="Tahoma"/>
        <w:sz w:val="18"/>
      </w:rPr>
      <w:instrText xml:space="preserve"> NUMPAGES </w:instrText>
    </w:r>
    <w:r w:rsidR="00F378B7">
      <w:rPr>
        <w:rFonts w:ascii="Tahoma" w:hAnsi="Tahoma" w:cs="Tahoma"/>
        <w:sz w:val="18"/>
      </w:rPr>
      <w:fldChar w:fldCharType="separate"/>
    </w:r>
    <w:r w:rsidR="00900B6F">
      <w:rPr>
        <w:rFonts w:ascii="Tahoma" w:hAnsi="Tahoma" w:cs="Tahoma"/>
        <w:noProof/>
        <w:sz w:val="18"/>
      </w:rPr>
      <w:t>1</w:t>
    </w:r>
    <w:r w:rsidR="00F378B7">
      <w:rPr>
        <w:rFonts w:ascii="Tahoma" w:hAnsi="Tahoma" w:cs="Tahom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D8ACF" w14:textId="77777777" w:rsidR="00927BC7" w:rsidRDefault="00927BC7">
      <w:r>
        <w:separator/>
      </w:r>
    </w:p>
  </w:footnote>
  <w:footnote w:type="continuationSeparator" w:id="0">
    <w:p w14:paraId="72CECA20" w14:textId="77777777" w:rsidR="00927BC7" w:rsidRDefault="00927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CD5D7" w14:textId="55910692" w:rsidR="004241AA" w:rsidRDefault="00927BC7">
    <w:pPr>
      <w:pStyle w:val="Header"/>
    </w:pPr>
    <w:r>
      <w:rPr>
        <w:noProof/>
      </w:rPr>
      <w:pict w14:anchorId="37B5F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0879001" o:spid="_x0000_s1029" type="#_x0000_t75" alt="" style="position:absolute;margin-left:0;margin-top:0;width:504.55pt;height:609.25pt;z-index:-251650560;mso-wrap-edited:f;mso-width-percent:0;mso-height-percent:0;mso-position-horizontal:center;mso-position-horizontal-relative:margin;mso-position-vertical:center;mso-position-vertical-relative:margin;mso-width-percent:0;mso-height-percent:0" o:allowincell="f">
          <v:imagedata r:id="rId1" o:title="Final New 2023" gain="19661f" blacklevel="22938f"/>
          <w10:wrap anchorx="margin" anchory="margin"/>
        </v:shape>
      </w:pict>
    </w:r>
    <w:r>
      <w:rPr>
        <w:noProof/>
      </w:rPr>
      <w:pict w14:anchorId="66D5011A">
        <v:shape id="_x0000_s1028" type="#_x0000_t75" alt="" style="position:absolute;margin-left:0;margin-top:0;width:504.6pt;height:465.35pt;z-index:-251653632;mso-wrap-edited:f;mso-width-percent:0;mso-height-percent:0;mso-position-horizontal:center;mso-position-horizontal-relative:margin;mso-position-vertical:center;mso-position-vertical-relative:margin;mso-width-percent:0;mso-height-percent:0" o:allowincell="f">
          <v:imagedata r:id="rId2" o:title="Steelwings logo 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5922" w14:textId="5B0116E6" w:rsidR="00035293" w:rsidRDefault="00927BC7">
    <w:pPr>
      <w:pStyle w:val="Header"/>
      <w:jc w:val="right"/>
      <w:rPr>
        <w:noProof/>
      </w:rPr>
    </w:pPr>
    <w:r>
      <w:rPr>
        <w:noProof/>
      </w:rPr>
      <w:pict w14:anchorId="53D84E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0879002" o:spid="_x0000_s1027" type="#_x0000_t75" alt="" style="position:absolute;left:0;text-align:left;margin-left:0;margin-top:0;width:504.55pt;height:609.25pt;z-index:-251649536;mso-wrap-edited:f;mso-width-percent:0;mso-height-percent:0;mso-position-horizontal:center;mso-position-horizontal-relative:margin;mso-position-vertical:center;mso-position-vertical-relative:margin;mso-width-percent:0;mso-height-percent:0" o:allowincell="f">
          <v:imagedata r:id="rId1" o:title="Final New 2023" gain="19661f" blacklevel="22938f"/>
          <w10:wrap anchorx="margin" anchory="margin"/>
        </v:shape>
      </w:pict>
    </w:r>
    <w:r>
      <w:rPr>
        <w:noProof/>
      </w:rPr>
      <w:pict w14:anchorId="2FB4D251">
        <v:shape id="_x0000_s1026" type="#_x0000_t75" alt="" style="position:absolute;left:0;text-align:left;margin-left:0;margin-top:0;width:504.6pt;height:465.35pt;z-index:-251652608;mso-wrap-edited:f;mso-width-percent:0;mso-height-percent:0;mso-position-horizontal:center;mso-position-horizontal-relative:margin;mso-position-vertical:center;mso-position-vertical-relative:margin;mso-width-percent:0;mso-height-percent:0" o:allowincell="f">
          <v:imagedata r:id="rId2" o:title="Steelwings logo 2" gain="19661f" blacklevel="22938f"/>
          <w10:wrap anchorx="margin" anchory="margin"/>
        </v:shape>
      </w:pict>
    </w:r>
  </w:p>
  <w:p w14:paraId="47976589" w14:textId="77777777" w:rsidR="004241AA" w:rsidRDefault="00DC415B">
    <w:pPr>
      <w:pStyle w:val="Header"/>
      <w:jc w:val="right"/>
      <w:rPr>
        <w:sz w:val="20"/>
      </w:rPr>
    </w:pPr>
    <w:r>
      <w:rPr>
        <w:noProof/>
        <w:lang w:val="en-ZA" w:eastAsia="en-ZA"/>
      </w:rPr>
      <w:drawing>
        <wp:anchor distT="0" distB="0" distL="114300" distR="114300" simplePos="0" relativeHeight="251655680" behindDoc="1" locked="0" layoutInCell="1" allowOverlap="1" wp14:anchorId="530F8304" wp14:editId="15221070">
          <wp:simplePos x="0" y="0"/>
          <wp:positionH relativeFrom="margin">
            <wp:align>center</wp:align>
          </wp:positionH>
          <wp:positionV relativeFrom="margin">
            <wp:align>center</wp:align>
          </wp:positionV>
          <wp:extent cx="4876800" cy="42875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duotone>
                      <a:schemeClr val="bg2">
                        <a:shade val="45000"/>
                        <a:satMod val="135000"/>
                      </a:schemeClr>
                      <a:prstClr val="white"/>
                    </a:duotone>
                    <a:alphaModFix amt="20000"/>
                    <a:extLst>
                      <a:ext uri="{28A0092B-C50C-407E-A947-70E740481C1C}">
                        <a14:useLocalDpi xmlns:a14="http://schemas.microsoft.com/office/drawing/2010/main" val="0"/>
                      </a:ext>
                    </a:extLst>
                  </a:blip>
                  <a:stretch>
                    <a:fillRect/>
                  </a:stretch>
                </pic:blipFill>
                <pic:spPr>
                  <a:xfrm>
                    <a:off x="0" y="0"/>
                    <a:ext cx="4876800" cy="428752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CA96" w14:textId="26588B67" w:rsidR="004241AA" w:rsidRDefault="00927BC7" w:rsidP="00E37E29">
    <w:pPr>
      <w:pStyle w:val="Header"/>
    </w:pPr>
    <w:r>
      <w:rPr>
        <w:noProof/>
        <w:lang w:val="en-ZA" w:eastAsia="en-ZA"/>
      </w:rPr>
      <w:pict w14:anchorId="2DE8C3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0879000" o:spid="_x0000_s1025" type="#_x0000_t75" alt="" style="position:absolute;margin-left:0;margin-top:0;width:504.55pt;height:609.25pt;z-index:-251651584;mso-wrap-edited:f;mso-width-percent:0;mso-height-percent:0;mso-position-horizontal:center;mso-position-horizontal-relative:margin;mso-position-vertical:center;mso-position-vertical-relative:margin;mso-width-percent:0;mso-height-percent:0" o:allowincell="f">
          <v:imagedata r:id="rId1" o:title="Final New 2023" gain="19661f" blacklevel="22938f"/>
          <w10:wrap anchorx="margin" anchory="margin"/>
        </v:shape>
      </w:pict>
    </w:r>
    <w:r w:rsidR="00D86929">
      <w:rPr>
        <w:noProof/>
        <w:lang w:val="en-ZA" w:eastAsia="en-ZA"/>
      </w:rPr>
      <w:drawing>
        <wp:anchor distT="0" distB="0" distL="114300" distR="114300" simplePos="0" relativeHeight="251653632" behindDoc="0" locked="0" layoutInCell="1" allowOverlap="1" wp14:anchorId="06AAEBCC" wp14:editId="2F9084C9">
          <wp:simplePos x="0" y="0"/>
          <wp:positionH relativeFrom="margin">
            <wp:posOffset>-89535</wp:posOffset>
          </wp:positionH>
          <wp:positionV relativeFrom="margin">
            <wp:posOffset>-1833245</wp:posOffset>
          </wp:positionV>
          <wp:extent cx="1294130" cy="1562735"/>
          <wp:effectExtent l="0" t="0" r="1270" b="0"/>
          <wp:wrapThrough wrapText="bothSides">
            <wp:wrapPolygon edited="0">
              <wp:start x="0" y="0"/>
              <wp:lineTo x="0" y="21328"/>
              <wp:lineTo x="21303" y="21328"/>
              <wp:lineTo x="2130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294130" cy="1562735"/>
                  </a:xfrm>
                  <a:prstGeom prst="rect">
                    <a:avLst/>
                  </a:prstGeom>
                </pic:spPr>
              </pic:pic>
            </a:graphicData>
          </a:graphic>
          <wp14:sizeRelH relativeFrom="margin">
            <wp14:pctWidth>0</wp14:pctWidth>
          </wp14:sizeRelH>
          <wp14:sizeRelV relativeFrom="margin">
            <wp14:pctHeight>0</wp14:pctHeight>
          </wp14:sizeRelV>
        </wp:anchor>
      </w:drawing>
    </w:r>
    <w:r w:rsidR="004241AA">
      <w:t xml:space="preserve">          </w:t>
    </w:r>
  </w:p>
  <w:p w14:paraId="199DB549" w14:textId="4B99E792" w:rsidR="004241AA" w:rsidRPr="00E62742" w:rsidRDefault="003E2D6D" w:rsidP="00E62742">
    <w:pPr>
      <w:pStyle w:val="Header"/>
      <w:tabs>
        <w:tab w:val="clear" w:pos="4153"/>
        <w:tab w:val="clear" w:pos="8306"/>
        <w:tab w:val="right" w:pos="9923"/>
      </w:tabs>
      <w:jc w:val="center"/>
      <w:rPr>
        <w:rFonts w:asciiTheme="minorHAnsi" w:hAnsiTheme="minorHAnsi" w:cstheme="minorHAnsi"/>
        <w:b/>
        <w:bCs/>
        <w:color w:val="000000"/>
        <w:sz w:val="32"/>
        <w:szCs w:val="32"/>
      </w:rPr>
    </w:pPr>
    <w:r>
      <w:rPr>
        <w:rFonts w:ascii="Tahoma" w:hAnsi="Tahoma" w:cs="Tahoma"/>
        <w:b/>
        <w:bCs/>
        <w:color w:val="000000"/>
      </w:rPr>
      <w:t xml:space="preserve">   </w:t>
    </w:r>
    <w:r w:rsidR="009F0C3E">
      <w:rPr>
        <w:rFonts w:ascii="Tahoma" w:hAnsi="Tahoma" w:cs="Tahoma"/>
        <w:b/>
        <w:bCs/>
        <w:color w:val="000000"/>
      </w:rPr>
      <w:tab/>
    </w:r>
    <w:r w:rsidR="009F0C3E">
      <w:rPr>
        <w:rFonts w:ascii="Tahoma" w:hAnsi="Tahoma" w:cs="Tahoma"/>
        <w:b/>
        <w:bCs/>
        <w:color w:val="000000"/>
      </w:rPr>
      <w:tab/>
    </w:r>
    <w:r w:rsidR="004241AA" w:rsidRPr="00E62742">
      <w:rPr>
        <w:rFonts w:asciiTheme="minorHAnsi" w:hAnsiTheme="minorHAnsi" w:cstheme="minorHAnsi"/>
        <w:b/>
        <w:bCs/>
        <w:color w:val="000000"/>
        <w:sz w:val="32"/>
        <w:szCs w:val="32"/>
      </w:rPr>
      <w:t>STEELWINGS MOTORCYCLE CLUB</w:t>
    </w:r>
  </w:p>
  <w:p w14:paraId="52406E5C" w14:textId="77777777" w:rsidR="004241AA" w:rsidRPr="00E62742" w:rsidRDefault="003E2D6D" w:rsidP="00E62742">
    <w:pPr>
      <w:pStyle w:val="Header"/>
      <w:tabs>
        <w:tab w:val="clear" w:pos="4153"/>
        <w:tab w:val="clear" w:pos="8306"/>
        <w:tab w:val="right" w:pos="9923"/>
      </w:tabs>
      <w:jc w:val="center"/>
      <w:rPr>
        <w:rFonts w:asciiTheme="minorHAnsi" w:hAnsiTheme="minorHAnsi" w:cstheme="minorHAnsi"/>
        <w:b/>
        <w:bCs/>
        <w:color w:val="000000"/>
        <w:sz w:val="32"/>
        <w:szCs w:val="32"/>
      </w:rPr>
    </w:pPr>
    <w:r w:rsidRPr="00E62742">
      <w:rPr>
        <w:rFonts w:asciiTheme="minorHAnsi" w:hAnsiTheme="minorHAnsi" w:cstheme="minorHAnsi"/>
        <w:b/>
        <w:bCs/>
        <w:color w:val="000000"/>
        <w:sz w:val="32"/>
        <w:szCs w:val="32"/>
      </w:rPr>
      <w:t xml:space="preserve">                                          </w:t>
    </w:r>
    <w:r w:rsidR="009F0C3E" w:rsidRPr="00E62742">
      <w:rPr>
        <w:rFonts w:asciiTheme="minorHAnsi" w:hAnsiTheme="minorHAnsi" w:cstheme="minorHAnsi"/>
        <w:b/>
        <w:bCs/>
        <w:color w:val="000000"/>
        <w:sz w:val="32"/>
        <w:szCs w:val="32"/>
      </w:rPr>
      <w:tab/>
    </w:r>
    <w:r w:rsidRPr="00E62742">
      <w:rPr>
        <w:rFonts w:asciiTheme="minorHAnsi" w:hAnsiTheme="minorHAnsi" w:cstheme="minorHAnsi"/>
        <w:b/>
        <w:bCs/>
        <w:color w:val="000000"/>
        <w:sz w:val="32"/>
        <w:szCs w:val="32"/>
      </w:rPr>
      <w:t xml:space="preserve"> </w:t>
    </w:r>
    <w:r w:rsidR="00C90BC9" w:rsidRPr="00E62742">
      <w:rPr>
        <w:rFonts w:asciiTheme="minorHAnsi" w:hAnsiTheme="minorHAnsi" w:cstheme="minorHAnsi"/>
        <w:b/>
        <w:bCs/>
        <w:color w:val="000000"/>
        <w:sz w:val="32"/>
        <w:szCs w:val="32"/>
      </w:rPr>
      <w:t>NATIONAL</w:t>
    </w:r>
  </w:p>
  <w:p w14:paraId="0CD6AC25" w14:textId="77777777" w:rsidR="004241AA" w:rsidRPr="00031940" w:rsidRDefault="004241AA" w:rsidP="009B7E6E">
    <w:pPr>
      <w:pStyle w:val="Header"/>
      <w:tabs>
        <w:tab w:val="clear" w:pos="4153"/>
        <w:tab w:val="clear" w:pos="8306"/>
        <w:tab w:val="left" w:pos="2977"/>
        <w:tab w:val="right" w:pos="9923"/>
      </w:tabs>
      <w:wordWrap w:val="0"/>
      <w:ind w:left="1985"/>
      <w:rPr>
        <w:rFonts w:asciiTheme="minorHAnsi" w:hAnsiTheme="minorHAnsi" w:cstheme="minorHAnsi"/>
        <w:color w:val="000000"/>
        <w:sz w:val="22"/>
        <w:szCs w:val="28"/>
        <w:lang w:val="pt-BR"/>
      </w:rPr>
    </w:pPr>
    <w:r w:rsidRPr="00031940">
      <w:rPr>
        <w:rFonts w:asciiTheme="minorHAnsi" w:hAnsiTheme="minorHAnsi" w:cstheme="minorHAnsi"/>
        <w:color w:val="000000"/>
        <w:sz w:val="22"/>
        <w:szCs w:val="28"/>
        <w:lang w:val="pt-BR"/>
      </w:rPr>
      <w:t>Mobile :</w:t>
    </w:r>
    <w:r w:rsidR="00E62742">
      <w:rPr>
        <w:rFonts w:asciiTheme="minorHAnsi" w:hAnsiTheme="minorHAnsi" w:cstheme="minorHAnsi"/>
        <w:color w:val="000000"/>
        <w:sz w:val="22"/>
        <w:szCs w:val="28"/>
        <w:lang w:val="pt-BR"/>
      </w:rPr>
      <w:tab/>
    </w:r>
    <w:r w:rsidRPr="00031940">
      <w:rPr>
        <w:rFonts w:asciiTheme="minorHAnsi" w:hAnsiTheme="minorHAnsi" w:cstheme="minorHAnsi"/>
        <w:color w:val="000000"/>
        <w:sz w:val="22"/>
        <w:szCs w:val="28"/>
        <w:lang w:val="pt-BR"/>
      </w:rPr>
      <w:t>08</w:t>
    </w:r>
    <w:r w:rsidR="0037424C" w:rsidRPr="00031940">
      <w:rPr>
        <w:rFonts w:asciiTheme="minorHAnsi" w:hAnsiTheme="minorHAnsi" w:cstheme="minorHAnsi"/>
        <w:color w:val="000000"/>
        <w:sz w:val="22"/>
        <w:szCs w:val="28"/>
        <w:lang w:val="pt-BR"/>
      </w:rPr>
      <w:t>3 751 1892</w:t>
    </w:r>
  </w:p>
  <w:p w14:paraId="2296D06C" w14:textId="77777777" w:rsidR="00031940" w:rsidRDefault="004241AA" w:rsidP="009B7E6E">
    <w:pPr>
      <w:pStyle w:val="Header"/>
      <w:tabs>
        <w:tab w:val="clear" w:pos="4153"/>
        <w:tab w:val="clear" w:pos="8306"/>
        <w:tab w:val="left" w:pos="2977"/>
        <w:tab w:val="right" w:pos="9923"/>
      </w:tabs>
      <w:ind w:left="1985"/>
      <w:rPr>
        <w:rFonts w:asciiTheme="minorHAnsi" w:hAnsiTheme="minorHAnsi" w:cstheme="minorHAnsi"/>
        <w:color w:val="000000"/>
        <w:sz w:val="22"/>
        <w:szCs w:val="28"/>
      </w:rPr>
    </w:pPr>
    <w:r w:rsidRPr="00031940">
      <w:rPr>
        <w:rFonts w:asciiTheme="minorHAnsi" w:hAnsiTheme="minorHAnsi" w:cstheme="minorHAnsi"/>
        <w:color w:val="000000"/>
        <w:sz w:val="22"/>
        <w:szCs w:val="28"/>
        <w:lang w:val="pt-BR"/>
      </w:rPr>
      <w:t>E-mail:</w:t>
    </w:r>
    <w:r w:rsidR="00E62742">
      <w:rPr>
        <w:rFonts w:asciiTheme="minorHAnsi" w:hAnsiTheme="minorHAnsi" w:cstheme="minorHAnsi"/>
        <w:color w:val="000000"/>
        <w:sz w:val="22"/>
        <w:szCs w:val="28"/>
        <w:lang w:val="pt-BR"/>
      </w:rPr>
      <w:tab/>
    </w:r>
    <w:hyperlink r:id="rId3" w:history="1">
      <w:r w:rsidR="0037424C" w:rsidRPr="00031940">
        <w:rPr>
          <w:rStyle w:val="Hyperlink"/>
          <w:rFonts w:asciiTheme="minorHAnsi" w:hAnsiTheme="minorHAnsi" w:cstheme="minorHAnsi"/>
          <w:sz w:val="22"/>
          <w:szCs w:val="28"/>
          <w:lang w:val="pt-BR"/>
        </w:rPr>
        <w:t>chairman@steelwings.co.za</w:t>
      </w:r>
    </w:hyperlink>
    <w:r w:rsidR="00031940">
      <w:rPr>
        <w:rFonts w:asciiTheme="minorHAnsi" w:hAnsiTheme="minorHAnsi" w:cstheme="minorHAnsi"/>
        <w:color w:val="000000"/>
        <w:sz w:val="22"/>
        <w:szCs w:val="28"/>
        <w:lang w:val="pt-BR"/>
      </w:rPr>
      <w:tab/>
    </w:r>
    <w:r w:rsidR="0037424C" w:rsidRPr="00031940">
      <w:rPr>
        <w:rFonts w:asciiTheme="minorHAnsi" w:hAnsiTheme="minorHAnsi" w:cstheme="minorHAnsi"/>
        <w:color w:val="000000"/>
        <w:sz w:val="22"/>
        <w:szCs w:val="28"/>
      </w:rPr>
      <w:t>André Steinmann</w:t>
    </w:r>
  </w:p>
  <w:p w14:paraId="0EC695EE" w14:textId="77777777" w:rsidR="004241AA" w:rsidRPr="00031940" w:rsidRDefault="004241AA" w:rsidP="009B7E6E">
    <w:pPr>
      <w:pStyle w:val="Header"/>
      <w:tabs>
        <w:tab w:val="clear" w:pos="4153"/>
        <w:tab w:val="clear" w:pos="8306"/>
        <w:tab w:val="left" w:pos="2977"/>
        <w:tab w:val="right" w:pos="9923"/>
      </w:tabs>
      <w:ind w:left="1985"/>
      <w:rPr>
        <w:rStyle w:val="Hyperlink"/>
        <w:rFonts w:asciiTheme="minorHAnsi" w:hAnsiTheme="minorHAnsi" w:cstheme="minorHAnsi"/>
        <w:color w:val="000000"/>
        <w:sz w:val="22"/>
        <w:szCs w:val="28"/>
        <w:u w:val="none"/>
      </w:rPr>
    </w:pPr>
    <w:r w:rsidRPr="00031940">
      <w:rPr>
        <w:rFonts w:asciiTheme="minorHAnsi" w:hAnsiTheme="minorHAnsi" w:cstheme="minorHAnsi"/>
        <w:color w:val="000000"/>
        <w:sz w:val="22"/>
        <w:szCs w:val="28"/>
      </w:rPr>
      <w:t>Web</w:t>
    </w:r>
    <w:r w:rsidR="00031940">
      <w:rPr>
        <w:rFonts w:asciiTheme="minorHAnsi" w:hAnsiTheme="minorHAnsi" w:cstheme="minorHAnsi"/>
        <w:color w:val="000000"/>
        <w:sz w:val="22"/>
        <w:szCs w:val="28"/>
      </w:rPr>
      <w:t>site:</w:t>
    </w:r>
    <w:r w:rsidR="00E62742">
      <w:rPr>
        <w:rFonts w:asciiTheme="minorHAnsi" w:hAnsiTheme="minorHAnsi" w:cstheme="minorHAnsi"/>
        <w:color w:val="000000"/>
        <w:sz w:val="22"/>
        <w:szCs w:val="28"/>
      </w:rPr>
      <w:tab/>
    </w:r>
    <w:hyperlink r:id="rId4" w:history="1">
      <w:r w:rsidR="00031940" w:rsidRPr="00F478DE">
        <w:rPr>
          <w:rStyle w:val="Hyperlink"/>
          <w:rFonts w:asciiTheme="minorHAnsi" w:hAnsiTheme="minorHAnsi" w:cstheme="minorHAnsi"/>
          <w:sz w:val="22"/>
          <w:szCs w:val="28"/>
        </w:rPr>
        <w:t>www.steelwings.co.za</w:t>
      </w:r>
    </w:hyperlink>
    <w:r w:rsidR="00031940">
      <w:rPr>
        <w:rFonts w:asciiTheme="minorHAnsi" w:hAnsiTheme="minorHAnsi" w:cstheme="minorHAnsi"/>
        <w:color w:val="000000"/>
        <w:sz w:val="22"/>
        <w:szCs w:val="28"/>
      </w:rPr>
      <w:tab/>
    </w:r>
    <w:r w:rsidR="00443274" w:rsidRPr="00031940">
      <w:rPr>
        <w:rStyle w:val="Hyperlink"/>
        <w:rFonts w:asciiTheme="minorHAnsi" w:hAnsiTheme="minorHAnsi" w:cstheme="minorHAnsi"/>
        <w:color w:val="auto"/>
        <w:sz w:val="22"/>
        <w:szCs w:val="28"/>
        <w:u w:val="none"/>
      </w:rPr>
      <w:t>National Chairman</w:t>
    </w:r>
  </w:p>
  <w:p w14:paraId="73728501" w14:textId="2DD3FD53" w:rsidR="0096137E" w:rsidRPr="00443274" w:rsidRDefault="0096137E" w:rsidP="00D5507E">
    <w:pPr>
      <w:pStyle w:val="Header"/>
      <w:rPr>
        <w:rFonts w:ascii="Tahoma" w:hAnsi="Tahoma" w:cs="Tahoma"/>
        <w:sz w:val="20"/>
      </w:rPr>
    </w:pPr>
  </w:p>
  <w:p w14:paraId="0B656463" w14:textId="77777777" w:rsidR="004241AA" w:rsidRDefault="004241AA">
    <w:pPr>
      <w:pStyle w:val="Header"/>
      <w:jc w:val="right"/>
      <w:rPr>
        <w:rFonts w:ascii="Tahoma" w:hAnsi="Tahoma" w:cs="Tahoma"/>
        <w:color w:val="000000"/>
        <w:sz w:val="20"/>
      </w:rPr>
    </w:pPr>
  </w:p>
  <w:p w14:paraId="4BC8E888" w14:textId="2A29949E" w:rsidR="00794341" w:rsidRDefault="005A53F1" w:rsidP="009F0C3E">
    <w:pPr>
      <w:pStyle w:val="Header"/>
      <w:tabs>
        <w:tab w:val="left" w:pos="7230"/>
      </w:tabs>
      <w:rPr>
        <w:rFonts w:ascii="Tahoma" w:hAnsi="Tahoma" w:cs="Tahoma"/>
        <w:color w:val="000000"/>
        <w:sz w:val="20"/>
      </w:rPr>
    </w:pPr>
    <w:r>
      <w:rPr>
        <w:noProof/>
        <w:lang w:val="en-ZA" w:eastAsia="en-ZA"/>
      </w:rPr>
      <w:drawing>
        <wp:anchor distT="0" distB="0" distL="114300" distR="114300" simplePos="0" relativeHeight="251654656" behindDoc="1" locked="0" layoutInCell="1" allowOverlap="1" wp14:anchorId="2829FEC5" wp14:editId="6E1F863C">
          <wp:simplePos x="0" y="0"/>
          <wp:positionH relativeFrom="margin">
            <wp:align>center</wp:align>
          </wp:positionH>
          <wp:positionV relativeFrom="margin">
            <wp:align>center</wp:align>
          </wp:positionV>
          <wp:extent cx="4876800" cy="42875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duotone>
                      <a:schemeClr val="bg2">
                        <a:shade val="45000"/>
                        <a:satMod val="135000"/>
                      </a:schemeClr>
                      <a:prstClr val="white"/>
                    </a:duotone>
                    <a:alphaModFix amt="20000"/>
                    <a:extLst>
                      <a:ext uri="{28A0092B-C50C-407E-A947-70E740481C1C}">
                        <a14:useLocalDpi xmlns:a14="http://schemas.microsoft.com/office/drawing/2010/main" val="0"/>
                      </a:ext>
                    </a:extLst>
                  </a:blip>
                  <a:stretch>
                    <a:fillRect/>
                  </a:stretch>
                </pic:blipFill>
                <pic:spPr>
                  <a:xfrm>
                    <a:off x="0" y="0"/>
                    <a:ext cx="4876800" cy="4287520"/>
                  </a:xfrm>
                  <a:prstGeom prst="rect">
                    <a:avLst/>
                  </a:prstGeom>
                </pic:spPr>
              </pic:pic>
            </a:graphicData>
          </a:graphic>
        </wp:anchor>
      </w:drawing>
    </w:r>
    <w:r w:rsidR="00146630">
      <w:rPr>
        <w:rFonts w:ascii="Tahoma" w:hAnsi="Tahoma" w:cs="Tahoma"/>
        <w:noProof/>
        <w:color w:val="000000"/>
        <w:sz w:val="20"/>
      </w:rPr>
      <mc:AlternateContent>
        <mc:Choice Requires="wps">
          <w:drawing>
            <wp:anchor distT="4294967295" distB="4294967295" distL="114300" distR="114300" simplePos="0" relativeHeight="251658752" behindDoc="0" locked="0" layoutInCell="1" allowOverlap="1" wp14:anchorId="4A6D8E41" wp14:editId="589A1522">
              <wp:simplePos x="0" y="0"/>
              <wp:positionH relativeFrom="column">
                <wp:posOffset>71755</wp:posOffset>
              </wp:positionH>
              <wp:positionV relativeFrom="paragraph">
                <wp:posOffset>53339</wp:posOffset>
              </wp:positionV>
              <wp:extent cx="633412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34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50D267" id="Straight Connector 1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5pt,4.2pt" to="504.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" strokecolor="black [3040]">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7DEA"/>
    <w:multiLevelType w:val="hybridMultilevel"/>
    <w:tmpl w:val="FBB8588C"/>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1" w15:restartNumberingAfterBreak="0">
    <w:nsid w:val="03DB2289"/>
    <w:multiLevelType w:val="hybridMultilevel"/>
    <w:tmpl w:val="5D447FE0"/>
    <w:lvl w:ilvl="0" w:tplc="0409000F">
      <w:start w:val="1"/>
      <w:numFmt w:val="decimal"/>
      <w:lvlText w:val="%1."/>
      <w:lvlJc w:val="left"/>
      <w:pPr>
        <w:tabs>
          <w:tab w:val="num" w:pos="1080"/>
        </w:tabs>
        <w:ind w:left="1080" w:hanging="360"/>
      </w:pPr>
      <w:rPr>
        <w:rFonts w:hint="default"/>
        <w:b/>
        <w:sz w:val="24"/>
        <w:szCs w:val="24"/>
      </w:rPr>
    </w:lvl>
    <w:lvl w:ilvl="1" w:tplc="1C090001">
      <w:start w:val="1"/>
      <w:numFmt w:val="bullet"/>
      <w:lvlText w:val=""/>
      <w:lvlJc w:val="left"/>
      <w:pPr>
        <w:tabs>
          <w:tab w:val="num" w:pos="1368"/>
        </w:tabs>
        <w:ind w:left="1368" w:hanging="360"/>
      </w:pPr>
      <w:rPr>
        <w:rFonts w:ascii="Symbol" w:hAnsi="Symbol" w:hint="default"/>
      </w:rPr>
    </w:lvl>
    <w:lvl w:ilvl="2" w:tplc="1C090003">
      <w:start w:val="1"/>
      <w:numFmt w:val="bullet"/>
      <w:lvlText w:val="o"/>
      <w:lvlJc w:val="left"/>
      <w:pPr>
        <w:tabs>
          <w:tab w:val="num" w:pos="2088"/>
        </w:tabs>
        <w:ind w:left="2088" w:hanging="180"/>
      </w:pPr>
      <w:rPr>
        <w:rFonts w:ascii="Courier New" w:hAnsi="Courier New" w:cs="Courier New" w:hint="default"/>
      </w:rPr>
    </w:lvl>
    <w:lvl w:ilvl="3" w:tplc="04090001">
      <w:start w:val="1"/>
      <w:numFmt w:val="bullet"/>
      <w:lvlText w:val=""/>
      <w:lvlJc w:val="left"/>
      <w:pPr>
        <w:tabs>
          <w:tab w:val="num" w:pos="2808"/>
        </w:tabs>
        <w:ind w:left="2808" w:hanging="360"/>
      </w:pPr>
      <w:rPr>
        <w:rFonts w:ascii="Symbol" w:hAnsi="Symbol" w:hint="default"/>
        <w:b/>
        <w:color w:val="auto"/>
        <w:sz w:val="24"/>
        <w:szCs w:val="24"/>
      </w:rPr>
    </w:lvl>
    <w:lvl w:ilvl="4" w:tplc="04090003">
      <w:start w:val="1"/>
      <w:numFmt w:val="bullet"/>
      <w:lvlText w:val="o"/>
      <w:lvlJc w:val="left"/>
      <w:pPr>
        <w:tabs>
          <w:tab w:val="num" w:pos="3528"/>
        </w:tabs>
        <w:ind w:left="3528" w:hanging="360"/>
      </w:pPr>
      <w:rPr>
        <w:rFonts w:ascii="Courier New" w:hAnsi="Courier New" w:cs="Courier New" w:hint="default"/>
      </w:rPr>
    </w:lvl>
    <w:lvl w:ilvl="5" w:tplc="04090005">
      <w:start w:val="1"/>
      <w:numFmt w:val="bullet"/>
      <w:lvlText w:val=""/>
      <w:lvlJc w:val="left"/>
      <w:pPr>
        <w:tabs>
          <w:tab w:val="num" w:pos="4248"/>
        </w:tabs>
        <w:ind w:left="4248" w:hanging="180"/>
      </w:pPr>
      <w:rPr>
        <w:rFonts w:ascii="Wingdings" w:hAnsi="Wingdings" w:hint="default"/>
      </w:rPr>
    </w:lvl>
    <w:lvl w:ilvl="6" w:tplc="0409000F">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 w15:restartNumberingAfterBreak="0">
    <w:nsid w:val="09215BE8"/>
    <w:multiLevelType w:val="multilevel"/>
    <w:tmpl w:val="3ECC9E14"/>
    <w:lvl w:ilvl="0">
      <w:start w:val="25"/>
      <w:numFmt w:val="decimal"/>
      <w:lvlText w:val="%1"/>
      <w:lvlJc w:val="left"/>
      <w:pPr>
        <w:ind w:left="525" w:hanging="525"/>
      </w:pPr>
      <w:rPr>
        <w:rFonts w:hint="default"/>
      </w:rPr>
    </w:lvl>
    <w:lvl w:ilvl="1">
      <w:start w:val="1"/>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15:restartNumberingAfterBreak="0">
    <w:nsid w:val="0BB55C06"/>
    <w:multiLevelType w:val="multilevel"/>
    <w:tmpl w:val="5D608FE8"/>
    <w:lvl w:ilvl="0">
      <w:start w:val="25"/>
      <w:numFmt w:val="decimal"/>
      <w:lvlText w:val="%1"/>
      <w:lvlJc w:val="left"/>
      <w:pPr>
        <w:ind w:left="525" w:hanging="525"/>
      </w:pPr>
      <w:rPr>
        <w:rFonts w:hint="default"/>
      </w:rPr>
    </w:lvl>
    <w:lvl w:ilvl="1">
      <w:start w:val="1"/>
      <w:numFmt w:val="decimal"/>
      <w:lvlText w:val="%1.%2"/>
      <w:lvlJc w:val="left"/>
      <w:pPr>
        <w:ind w:left="1093" w:hanging="525"/>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 w15:restartNumberingAfterBreak="0">
    <w:nsid w:val="0CA30288"/>
    <w:multiLevelType w:val="multilevel"/>
    <w:tmpl w:val="E4E6EA46"/>
    <w:lvl w:ilvl="0">
      <w:start w:val="25"/>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7338A0"/>
    <w:multiLevelType w:val="multilevel"/>
    <w:tmpl w:val="1548E2F2"/>
    <w:lvl w:ilvl="0">
      <w:start w:val="1"/>
      <w:numFmt w:val="decimal"/>
      <w:lvlText w:val="%1."/>
      <w:lvlJc w:val="left"/>
      <w:pPr>
        <w:ind w:left="786" w:hanging="360"/>
      </w:pPr>
      <w:rPr>
        <w:b/>
        <w:i/>
        <w:color w:val="auto"/>
      </w:rPr>
    </w:lvl>
    <w:lvl w:ilvl="1">
      <w:start w:val="1"/>
      <w:numFmt w:val="decimal"/>
      <w:isLgl/>
      <w:lvlText w:val="%1.%2."/>
      <w:lvlJc w:val="left"/>
      <w:pPr>
        <w:ind w:left="1710" w:hanging="435"/>
      </w:pPr>
      <w:rPr>
        <w:b/>
        <w:i/>
        <w:color w:val="auto"/>
      </w:rPr>
    </w:lvl>
    <w:lvl w:ilvl="2">
      <w:start w:val="1"/>
      <w:numFmt w:val="decimal"/>
      <w:isLgl/>
      <w:lvlText w:val="%1.%2.%3."/>
      <w:lvlJc w:val="left"/>
      <w:pPr>
        <w:ind w:left="1713" w:hanging="720"/>
      </w:pPr>
    </w:lvl>
    <w:lvl w:ilvl="3">
      <w:start w:val="1"/>
      <w:numFmt w:val="decimal"/>
      <w:isLgl/>
      <w:lvlText w:val="%1.%2.%3.%4."/>
      <w:lvlJc w:val="left"/>
      <w:pPr>
        <w:ind w:left="2138"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6" w15:restartNumberingAfterBreak="0">
    <w:nsid w:val="13B4066C"/>
    <w:multiLevelType w:val="multilevel"/>
    <w:tmpl w:val="3712FB8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587732"/>
    <w:multiLevelType w:val="hybridMultilevel"/>
    <w:tmpl w:val="1278E45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8" w15:restartNumberingAfterBreak="0">
    <w:nsid w:val="185A6A1B"/>
    <w:multiLevelType w:val="hybridMultilevel"/>
    <w:tmpl w:val="ABCC394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AD474F7"/>
    <w:multiLevelType w:val="hybridMultilevel"/>
    <w:tmpl w:val="E2C66D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D62C7A"/>
    <w:multiLevelType w:val="hybridMultilevel"/>
    <w:tmpl w:val="86DC1334"/>
    <w:lvl w:ilvl="0" w:tplc="25044D78">
      <w:start w:val="1"/>
      <w:numFmt w:val="decimal"/>
      <w:lvlText w:val="%1"/>
      <w:lvlJc w:val="left"/>
      <w:pPr>
        <w:ind w:left="2203" w:hanging="360"/>
      </w:pPr>
      <w:rPr>
        <w:rFonts w:hint="default"/>
      </w:rPr>
    </w:lvl>
    <w:lvl w:ilvl="1" w:tplc="1C090019">
      <w:start w:val="1"/>
      <w:numFmt w:val="lowerLetter"/>
      <w:lvlText w:val="%2."/>
      <w:lvlJc w:val="left"/>
      <w:pPr>
        <w:ind w:left="2923" w:hanging="360"/>
      </w:pPr>
    </w:lvl>
    <w:lvl w:ilvl="2" w:tplc="1C09001B" w:tentative="1">
      <w:start w:val="1"/>
      <w:numFmt w:val="lowerRoman"/>
      <w:lvlText w:val="%3."/>
      <w:lvlJc w:val="right"/>
      <w:pPr>
        <w:ind w:left="3643" w:hanging="180"/>
      </w:pPr>
    </w:lvl>
    <w:lvl w:ilvl="3" w:tplc="1C09000F" w:tentative="1">
      <w:start w:val="1"/>
      <w:numFmt w:val="decimal"/>
      <w:lvlText w:val="%4."/>
      <w:lvlJc w:val="left"/>
      <w:pPr>
        <w:ind w:left="4363" w:hanging="360"/>
      </w:pPr>
    </w:lvl>
    <w:lvl w:ilvl="4" w:tplc="1C090019" w:tentative="1">
      <w:start w:val="1"/>
      <w:numFmt w:val="lowerLetter"/>
      <w:lvlText w:val="%5."/>
      <w:lvlJc w:val="left"/>
      <w:pPr>
        <w:ind w:left="5083" w:hanging="360"/>
      </w:pPr>
    </w:lvl>
    <w:lvl w:ilvl="5" w:tplc="1C09001B" w:tentative="1">
      <w:start w:val="1"/>
      <w:numFmt w:val="lowerRoman"/>
      <w:lvlText w:val="%6."/>
      <w:lvlJc w:val="right"/>
      <w:pPr>
        <w:ind w:left="5803" w:hanging="180"/>
      </w:pPr>
    </w:lvl>
    <w:lvl w:ilvl="6" w:tplc="1C09000F" w:tentative="1">
      <w:start w:val="1"/>
      <w:numFmt w:val="decimal"/>
      <w:lvlText w:val="%7."/>
      <w:lvlJc w:val="left"/>
      <w:pPr>
        <w:ind w:left="6523" w:hanging="360"/>
      </w:pPr>
    </w:lvl>
    <w:lvl w:ilvl="7" w:tplc="1C090019" w:tentative="1">
      <w:start w:val="1"/>
      <w:numFmt w:val="lowerLetter"/>
      <w:lvlText w:val="%8."/>
      <w:lvlJc w:val="left"/>
      <w:pPr>
        <w:ind w:left="7243" w:hanging="360"/>
      </w:pPr>
    </w:lvl>
    <w:lvl w:ilvl="8" w:tplc="1C09001B" w:tentative="1">
      <w:start w:val="1"/>
      <w:numFmt w:val="lowerRoman"/>
      <w:lvlText w:val="%9."/>
      <w:lvlJc w:val="right"/>
      <w:pPr>
        <w:ind w:left="7963" w:hanging="180"/>
      </w:pPr>
    </w:lvl>
  </w:abstractNum>
  <w:abstractNum w:abstractNumId="11" w15:restartNumberingAfterBreak="0">
    <w:nsid w:val="2591754F"/>
    <w:multiLevelType w:val="hybridMultilevel"/>
    <w:tmpl w:val="6F5EED4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2" w15:restartNumberingAfterBreak="0">
    <w:nsid w:val="2DBA6389"/>
    <w:multiLevelType w:val="hybridMultilevel"/>
    <w:tmpl w:val="AE50AE14"/>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1A9700A"/>
    <w:multiLevelType w:val="hybridMultilevel"/>
    <w:tmpl w:val="B1C8B856"/>
    <w:lvl w:ilvl="0" w:tplc="1C090001">
      <w:start w:val="1"/>
      <w:numFmt w:val="bullet"/>
      <w:lvlText w:val=""/>
      <w:lvlJc w:val="left"/>
      <w:pPr>
        <w:ind w:left="1800" w:hanging="360"/>
      </w:pPr>
      <w:rPr>
        <w:rFonts w:ascii="Symbol" w:hAnsi="Symbol" w:hint="default"/>
      </w:rPr>
    </w:lvl>
    <w:lvl w:ilvl="1" w:tplc="2A6A74B4">
      <w:numFmt w:val="bullet"/>
      <w:lvlText w:val="·"/>
      <w:lvlJc w:val="left"/>
      <w:pPr>
        <w:ind w:left="2790" w:hanging="630"/>
      </w:pPr>
      <w:rPr>
        <w:rFonts w:ascii="Arial" w:eastAsia="Times New Roman" w:hAnsi="Arial" w:cs="Arial"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4" w15:restartNumberingAfterBreak="0">
    <w:nsid w:val="350B35FE"/>
    <w:multiLevelType w:val="hybridMultilevel"/>
    <w:tmpl w:val="DA7C62B2"/>
    <w:lvl w:ilvl="0" w:tplc="1C090005">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15" w15:restartNumberingAfterBreak="0">
    <w:nsid w:val="35617CDC"/>
    <w:multiLevelType w:val="multilevel"/>
    <w:tmpl w:val="C0BA49E6"/>
    <w:lvl w:ilvl="0">
      <w:start w:val="25"/>
      <w:numFmt w:val="decimal"/>
      <w:lvlText w:val="%1"/>
      <w:lvlJc w:val="left"/>
      <w:pPr>
        <w:ind w:left="525" w:hanging="525"/>
      </w:pPr>
      <w:rPr>
        <w:rFonts w:hint="default"/>
      </w:rPr>
    </w:lvl>
    <w:lvl w:ilvl="1">
      <w:start w:val="1"/>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6" w15:restartNumberingAfterBreak="0">
    <w:nsid w:val="47F00129"/>
    <w:multiLevelType w:val="hybridMultilevel"/>
    <w:tmpl w:val="75DC1956"/>
    <w:lvl w:ilvl="0" w:tplc="1C090003">
      <w:start w:val="1"/>
      <w:numFmt w:val="bullet"/>
      <w:lvlText w:val="o"/>
      <w:lvlJc w:val="left"/>
      <w:pPr>
        <w:ind w:left="2520" w:hanging="360"/>
      </w:pPr>
      <w:rPr>
        <w:rFonts w:ascii="Courier New" w:hAnsi="Courier New" w:cs="Courier New"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17" w15:restartNumberingAfterBreak="0">
    <w:nsid w:val="4BEB3870"/>
    <w:multiLevelType w:val="hybridMultilevel"/>
    <w:tmpl w:val="A614B8EE"/>
    <w:lvl w:ilvl="0" w:tplc="1C090003">
      <w:start w:val="1"/>
      <w:numFmt w:val="bullet"/>
      <w:lvlText w:val="o"/>
      <w:lvlJc w:val="left"/>
      <w:pPr>
        <w:ind w:left="2520" w:hanging="360"/>
      </w:pPr>
      <w:rPr>
        <w:rFonts w:ascii="Courier New" w:hAnsi="Courier New" w:cs="Courier New"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18" w15:restartNumberingAfterBreak="0">
    <w:nsid w:val="506A2DF0"/>
    <w:multiLevelType w:val="hybridMultilevel"/>
    <w:tmpl w:val="0F80F892"/>
    <w:lvl w:ilvl="0" w:tplc="1C090005">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9" w15:restartNumberingAfterBreak="0">
    <w:nsid w:val="52F24EC2"/>
    <w:multiLevelType w:val="hybridMultilevel"/>
    <w:tmpl w:val="0ED20266"/>
    <w:lvl w:ilvl="0" w:tplc="0409000F">
      <w:start w:val="1"/>
      <w:numFmt w:val="decimal"/>
      <w:lvlText w:val="%1."/>
      <w:lvlJc w:val="left"/>
      <w:pPr>
        <w:tabs>
          <w:tab w:val="num" w:pos="1080"/>
        </w:tabs>
        <w:ind w:left="1080" w:hanging="360"/>
      </w:pPr>
      <w:rPr>
        <w:rFonts w:hint="default"/>
        <w:b/>
        <w:sz w:val="24"/>
        <w:szCs w:val="24"/>
      </w:rPr>
    </w:lvl>
    <w:lvl w:ilvl="1" w:tplc="1C090001">
      <w:start w:val="1"/>
      <w:numFmt w:val="bullet"/>
      <w:lvlText w:val=""/>
      <w:lvlJc w:val="left"/>
      <w:pPr>
        <w:tabs>
          <w:tab w:val="num" w:pos="1368"/>
        </w:tabs>
        <w:ind w:left="1368" w:hanging="360"/>
      </w:pPr>
      <w:rPr>
        <w:rFonts w:ascii="Symbol" w:hAnsi="Symbol" w:hint="default"/>
      </w:rPr>
    </w:lvl>
    <w:lvl w:ilvl="2" w:tplc="1C090003">
      <w:start w:val="1"/>
      <w:numFmt w:val="bullet"/>
      <w:lvlText w:val="o"/>
      <w:lvlJc w:val="left"/>
      <w:pPr>
        <w:tabs>
          <w:tab w:val="num" w:pos="2088"/>
        </w:tabs>
        <w:ind w:left="2088" w:hanging="180"/>
      </w:pPr>
      <w:rPr>
        <w:rFonts w:ascii="Courier New" w:hAnsi="Courier New" w:cs="Courier New" w:hint="default"/>
      </w:rPr>
    </w:lvl>
    <w:lvl w:ilvl="3" w:tplc="04090001">
      <w:start w:val="1"/>
      <w:numFmt w:val="bullet"/>
      <w:lvlText w:val=""/>
      <w:lvlJc w:val="left"/>
      <w:pPr>
        <w:tabs>
          <w:tab w:val="num" w:pos="2808"/>
        </w:tabs>
        <w:ind w:left="2808" w:hanging="360"/>
      </w:pPr>
      <w:rPr>
        <w:rFonts w:ascii="Symbol" w:hAnsi="Symbol" w:hint="default"/>
        <w:b/>
        <w:color w:val="auto"/>
        <w:sz w:val="24"/>
        <w:szCs w:val="24"/>
      </w:rPr>
    </w:lvl>
    <w:lvl w:ilvl="4" w:tplc="04090003">
      <w:start w:val="1"/>
      <w:numFmt w:val="bullet"/>
      <w:lvlText w:val="o"/>
      <w:lvlJc w:val="left"/>
      <w:pPr>
        <w:tabs>
          <w:tab w:val="num" w:pos="3528"/>
        </w:tabs>
        <w:ind w:left="3528" w:hanging="360"/>
      </w:pPr>
      <w:rPr>
        <w:rFonts w:ascii="Courier New" w:hAnsi="Courier New" w:cs="Courier New" w:hint="default"/>
      </w:rPr>
    </w:lvl>
    <w:lvl w:ilvl="5" w:tplc="04090005">
      <w:start w:val="1"/>
      <w:numFmt w:val="bullet"/>
      <w:lvlText w:val=""/>
      <w:lvlJc w:val="left"/>
      <w:pPr>
        <w:tabs>
          <w:tab w:val="num" w:pos="4248"/>
        </w:tabs>
        <w:ind w:left="4248" w:hanging="180"/>
      </w:pPr>
      <w:rPr>
        <w:rFonts w:ascii="Wingdings" w:hAnsi="Wingdings" w:hint="default"/>
      </w:rPr>
    </w:lvl>
    <w:lvl w:ilvl="6" w:tplc="0409000F">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20" w15:restartNumberingAfterBreak="0">
    <w:nsid w:val="544D5864"/>
    <w:multiLevelType w:val="hybridMultilevel"/>
    <w:tmpl w:val="DBC23BC0"/>
    <w:lvl w:ilvl="0" w:tplc="1C090001">
      <w:start w:val="1"/>
      <w:numFmt w:val="bullet"/>
      <w:lvlText w:val=""/>
      <w:lvlJc w:val="left"/>
      <w:pPr>
        <w:ind w:left="2505" w:hanging="360"/>
      </w:pPr>
      <w:rPr>
        <w:rFonts w:ascii="Symbol" w:hAnsi="Symbol" w:hint="default"/>
      </w:rPr>
    </w:lvl>
    <w:lvl w:ilvl="1" w:tplc="1C090003" w:tentative="1">
      <w:start w:val="1"/>
      <w:numFmt w:val="bullet"/>
      <w:lvlText w:val="o"/>
      <w:lvlJc w:val="left"/>
      <w:pPr>
        <w:ind w:left="3225" w:hanging="360"/>
      </w:pPr>
      <w:rPr>
        <w:rFonts w:ascii="Courier New" w:hAnsi="Courier New" w:cs="Courier New" w:hint="default"/>
      </w:rPr>
    </w:lvl>
    <w:lvl w:ilvl="2" w:tplc="1C090005" w:tentative="1">
      <w:start w:val="1"/>
      <w:numFmt w:val="bullet"/>
      <w:lvlText w:val=""/>
      <w:lvlJc w:val="left"/>
      <w:pPr>
        <w:ind w:left="3945" w:hanging="360"/>
      </w:pPr>
      <w:rPr>
        <w:rFonts w:ascii="Wingdings" w:hAnsi="Wingdings" w:hint="default"/>
      </w:rPr>
    </w:lvl>
    <w:lvl w:ilvl="3" w:tplc="1C090001" w:tentative="1">
      <w:start w:val="1"/>
      <w:numFmt w:val="bullet"/>
      <w:lvlText w:val=""/>
      <w:lvlJc w:val="left"/>
      <w:pPr>
        <w:ind w:left="4665" w:hanging="360"/>
      </w:pPr>
      <w:rPr>
        <w:rFonts w:ascii="Symbol" w:hAnsi="Symbol" w:hint="default"/>
      </w:rPr>
    </w:lvl>
    <w:lvl w:ilvl="4" w:tplc="1C090003" w:tentative="1">
      <w:start w:val="1"/>
      <w:numFmt w:val="bullet"/>
      <w:lvlText w:val="o"/>
      <w:lvlJc w:val="left"/>
      <w:pPr>
        <w:ind w:left="5385" w:hanging="360"/>
      </w:pPr>
      <w:rPr>
        <w:rFonts w:ascii="Courier New" w:hAnsi="Courier New" w:cs="Courier New" w:hint="default"/>
      </w:rPr>
    </w:lvl>
    <w:lvl w:ilvl="5" w:tplc="1C090005" w:tentative="1">
      <w:start w:val="1"/>
      <w:numFmt w:val="bullet"/>
      <w:lvlText w:val=""/>
      <w:lvlJc w:val="left"/>
      <w:pPr>
        <w:ind w:left="6105" w:hanging="360"/>
      </w:pPr>
      <w:rPr>
        <w:rFonts w:ascii="Wingdings" w:hAnsi="Wingdings" w:hint="default"/>
      </w:rPr>
    </w:lvl>
    <w:lvl w:ilvl="6" w:tplc="1C090001" w:tentative="1">
      <w:start w:val="1"/>
      <w:numFmt w:val="bullet"/>
      <w:lvlText w:val=""/>
      <w:lvlJc w:val="left"/>
      <w:pPr>
        <w:ind w:left="6825" w:hanging="360"/>
      </w:pPr>
      <w:rPr>
        <w:rFonts w:ascii="Symbol" w:hAnsi="Symbol" w:hint="default"/>
      </w:rPr>
    </w:lvl>
    <w:lvl w:ilvl="7" w:tplc="1C090003" w:tentative="1">
      <w:start w:val="1"/>
      <w:numFmt w:val="bullet"/>
      <w:lvlText w:val="o"/>
      <w:lvlJc w:val="left"/>
      <w:pPr>
        <w:ind w:left="7545" w:hanging="360"/>
      </w:pPr>
      <w:rPr>
        <w:rFonts w:ascii="Courier New" w:hAnsi="Courier New" w:cs="Courier New" w:hint="default"/>
      </w:rPr>
    </w:lvl>
    <w:lvl w:ilvl="8" w:tplc="1C090005" w:tentative="1">
      <w:start w:val="1"/>
      <w:numFmt w:val="bullet"/>
      <w:lvlText w:val=""/>
      <w:lvlJc w:val="left"/>
      <w:pPr>
        <w:ind w:left="8265" w:hanging="360"/>
      </w:pPr>
      <w:rPr>
        <w:rFonts w:ascii="Wingdings" w:hAnsi="Wingdings" w:hint="default"/>
      </w:rPr>
    </w:lvl>
  </w:abstractNum>
  <w:abstractNum w:abstractNumId="21" w15:restartNumberingAfterBreak="0">
    <w:nsid w:val="55E16A76"/>
    <w:multiLevelType w:val="hybridMultilevel"/>
    <w:tmpl w:val="0F00B488"/>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2" w15:restartNumberingAfterBreak="0">
    <w:nsid w:val="61106879"/>
    <w:multiLevelType w:val="hybridMultilevel"/>
    <w:tmpl w:val="4E7C4A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2831225"/>
    <w:multiLevelType w:val="multilevel"/>
    <w:tmpl w:val="EB9A2384"/>
    <w:lvl w:ilvl="0">
      <w:start w:val="24"/>
      <w:numFmt w:val="decimal"/>
      <w:lvlText w:val="%1."/>
      <w:lvlJc w:val="left"/>
      <w:pPr>
        <w:ind w:left="360" w:hanging="360"/>
      </w:pPr>
      <w:rPr>
        <w:rFonts w:hint="default"/>
        <w:b/>
        <w:bCs/>
      </w:rPr>
    </w:lvl>
    <w:lvl w:ilvl="1">
      <w:start w:val="25"/>
      <w:numFmt w:val="decimal"/>
      <w:lvlText w:val="%1.%2."/>
      <w:lvlJc w:val="left"/>
      <w:pPr>
        <w:ind w:left="114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D73F9F"/>
    <w:multiLevelType w:val="hybridMultilevel"/>
    <w:tmpl w:val="E040A634"/>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5" w15:restartNumberingAfterBreak="0">
    <w:nsid w:val="73763B85"/>
    <w:multiLevelType w:val="hybridMultilevel"/>
    <w:tmpl w:val="2F52DFA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73915B40"/>
    <w:multiLevelType w:val="hybridMultilevel"/>
    <w:tmpl w:val="C2BE76F2"/>
    <w:lvl w:ilvl="0" w:tplc="1C090003">
      <w:start w:val="1"/>
      <w:numFmt w:val="bullet"/>
      <w:lvlText w:val="o"/>
      <w:lvlJc w:val="left"/>
      <w:pPr>
        <w:ind w:left="2160" w:hanging="360"/>
      </w:pPr>
      <w:rPr>
        <w:rFonts w:ascii="Courier New" w:hAnsi="Courier New" w:cs="Courier New"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7" w15:restartNumberingAfterBreak="0">
    <w:nsid w:val="74244B28"/>
    <w:multiLevelType w:val="hybridMultilevel"/>
    <w:tmpl w:val="AD2AD122"/>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28" w15:restartNumberingAfterBreak="0">
    <w:nsid w:val="7593658D"/>
    <w:multiLevelType w:val="multilevel"/>
    <w:tmpl w:val="1548E2F2"/>
    <w:lvl w:ilvl="0">
      <w:start w:val="1"/>
      <w:numFmt w:val="decimal"/>
      <w:lvlText w:val="%1."/>
      <w:lvlJc w:val="left"/>
      <w:pPr>
        <w:ind w:left="786" w:hanging="360"/>
      </w:pPr>
      <w:rPr>
        <w:b/>
        <w:i/>
        <w:color w:val="auto"/>
      </w:rPr>
    </w:lvl>
    <w:lvl w:ilvl="1">
      <w:start w:val="1"/>
      <w:numFmt w:val="decimal"/>
      <w:isLgl/>
      <w:lvlText w:val="%1.%2."/>
      <w:lvlJc w:val="left"/>
      <w:pPr>
        <w:ind w:left="1710" w:hanging="435"/>
      </w:pPr>
      <w:rPr>
        <w:b/>
        <w:i/>
        <w:color w:val="auto"/>
      </w:rPr>
    </w:lvl>
    <w:lvl w:ilvl="2">
      <w:start w:val="1"/>
      <w:numFmt w:val="decimal"/>
      <w:isLgl/>
      <w:lvlText w:val="%1.%2.%3."/>
      <w:lvlJc w:val="left"/>
      <w:pPr>
        <w:ind w:left="1713" w:hanging="720"/>
      </w:pPr>
    </w:lvl>
    <w:lvl w:ilvl="3">
      <w:start w:val="1"/>
      <w:numFmt w:val="decimal"/>
      <w:isLgl/>
      <w:lvlText w:val="%1.%2.%3.%4."/>
      <w:lvlJc w:val="left"/>
      <w:pPr>
        <w:ind w:left="2138"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9" w15:restartNumberingAfterBreak="0">
    <w:nsid w:val="75CC6681"/>
    <w:multiLevelType w:val="multilevel"/>
    <w:tmpl w:val="ED94D002"/>
    <w:lvl w:ilvl="0">
      <w:start w:val="1"/>
      <w:numFmt w:val="decimal"/>
      <w:lvlText w:val="%1."/>
      <w:lvlJc w:val="left"/>
      <w:pPr>
        <w:ind w:left="360" w:hanging="360"/>
      </w:pPr>
      <w:rPr>
        <w:b/>
        <w:bCs/>
      </w:rPr>
    </w:lvl>
    <w:lvl w:ilvl="1">
      <w:start w:val="1"/>
      <w:numFmt w:val="decimal"/>
      <w:lvlText w:val="%1.%2."/>
      <w:lvlJc w:val="left"/>
      <w:pPr>
        <w:ind w:left="1000"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6922FA"/>
    <w:multiLevelType w:val="hybridMultilevel"/>
    <w:tmpl w:val="DFA6A3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02132652">
    <w:abstractNumId w:val="1"/>
  </w:num>
  <w:num w:numId="2" w16cid:durableId="1373505941">
    <w:abstractNumId w:val="0"/>
  </w:num>
  <w:num w:numId="3" w16cid:durableId="309284976">
    <w:abstractNumId w:val="21"/>
  </w:num>
  <w:num w:numId="4" w16cid:durableId="303438998">
    <w:abstractNumId w:val="27"/>
  </w:num>
  <w:num w:numId="5" w16cid:durableId="178856122">
    <w:abstractNumId w:val="13"/>
  </w:num>
  <w:num w:numId="6" w16cid:durableId="1582641997">
    <w:abstractNumId w:val="22"/>
  </w:num>
  <w:num w:numId="7" w16cid:durableId="995495535">
    <w:abstractNumId w:val="20"/>
  </w:num>
  <w:num w:numId="8" w16cid:durableId="1990356665">
    <w:abstractNumId w:val="9"/>
  </w:num>
  <w:num w:numId="9" w16cid:durableId="63768259">
    <w:abstractNumId w:val="12"/>
  </w:num>
  <w:num w:numId="10" w16cid:durableId="1732732498">
    <w:abstractNumId w:val="14"/>
  </w:num>
  <w:num w:numId="11" w16cid:durableId="683477130">
    <w:abstractNumId w:val="18"/>
  </w:num>
  <w:num w:numId="12" w16cid:durableId="1983386491">
    <w:abstractNumId w:val="11"/>
  </w:num>
  <w:num w:numId="13" w16cid:durableId="766736687">
    <w:abstractNumId w:val="19"/>
  </w:num>
  <w:num w:numId="14" w16cid:durableId="935089555">
    <w:abstractNumId w:val="7"/>
  </w:num>
  <w:num w:numId="15" w16cid:durableId="2136824594">
    <w:abstractNumId w:val="25"/>
  </w:num>
  <w:num w:numId="16" w16cid:durableId="204486479">
    <w:abstractNumId w:val="24"/>
  </w:num>
  <w:num w:numId="17" w16cid:durableId="1216425450">
    <w:abstractNumId w:val="16"/>
  </w:num>
  <w:num w:numId="18" w16cid:durableId="1739287091">
    <w:abstractNumId w:val="17"/>
  </w:num>
  <w:num w:numId="19" w16cid:durableId="2121754055">
    <w:abstractNumId w:val="10"/>
  </w:num>
  <w:num w:numId="20" w16cid:durableId="143589436">
    <w:abstractNumId w:val="26"/>
  </w:num>
  <w:num w:numId="21" w16cid:durableId="1779982499">
    <w:abstractNumId w:val="8"/>
  </w:num>
  <w:num w:numId="22" w16cid:durableId="1424573675">
    <w:abstractNumId w:val="28"/>
  </w:num>
  <w:num w:numId="23" w16cid:durableId="1260869223">
    <w:abstractNumId w:val="5"/>
  </w:num>
  <w:num w:numId="24" w16cid:durableId="792138397">
    <w:abstractNumId w:val="29"/>
  </w:num>
  <w:num w:numId="25" w16cid:durableId="1085615724">
    <w:abstractNumId w:val="4"/>
  </w:num>
  <w:num w:numId="26" w16cid:durableId="1727022570">
    <w:abstractNumId w:val="6"/>
  </w:num>
  <w:num w:numId="27" w16cid:durableId="567960687">
    <w:abstractNumId w:val="15"/>
  </w:num>
  <w:num w:numId="28" w16cid:durableId="1927424335">
    <w:abstractNumId w:val="2"/>
  </w:num>
  <w:num w:numId="29" w16cid:durableId="942298276">
    <w:abstractNumId w:val="23"/>
  </w:num>
  <w:num w:numId="30" w16cid:durableId="915282357">
    <w:abstractNumId w:val="3"/>
  </w:num>
  <w:num w:numId="31" w16cid:durableId="1614049703">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style="mso-position-horizontal:center;mso-position-horizontal-relative:margin;mso-position-vertical:center;mso-position-vertical-relative:margin"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08"/>
    <w:rsid w:val="000032F1"/>
    <w:rsid w:val="00004FB8"/>
    <w:rsid w:val="00005FA5"/>
    <w:rsid w:val="000068F7"/>
    <w:rsid w:val="00006E33"/>
    <w:rsid w:val="00007D75"/>
    <w:rsid w:val="00011691"/>
    <w:rsid w:val="000165A5"/>
    <w:rsid w:val="00020696"/>
    <w:rsid w:val="00021934"/>
    <w:rsid w:val="00022C75"/>
    <w:rsid w:val="00023379"/>
    <w:rsid w:val="000238AC"/>
    <w:rsid w:val="000247B3"/>
    <w:rsid w:val="000278E9"/>
    <w:rsid w:val="0003048C"/>
    <w:rsid w:val="00031940"/>
    <w:rsid w:val="000342FF"/>
    <w:rsid w:val="00035293"/>
    <w:rsid w:val="0003650D"/>
    <w:rsid w:val="00040C01"/>
    <w:rsid w:val="00041558"/>
    <w:rsid w:val="0004436E"/>
    <w:rsid w:val="00046744"/>
    <w:rsid w:val="00046FBF"/>
    <w:rsid w:val="00051EA4"/>
    <w:rsid w:val="00055D15"/>
    <w:rsid w:val="00062D20"/>
    <w:rsid w:val="000635F8"/>
    <w:rsid w:val="00065F2A"/>
    <w:rsid w:val="0007259B"/>
    <w:rsid w:val="0007343B"/>
    <w:rsid w:val="00073896"/>
    <w:rsid w:val="000739C9"/>
    <w:rsid w:val="00075AB6"/>
    <w:rsid w:val="0007676E"/>
    <w:rsid w:val="00077F79"/>
    <w:rsid w:val="00080B7A"/>
    <w:rsid w:val="00083529"/>
    <w:rsid w:val="000841E6"/>
    <w:rsid w:val="00084B3C"/>
    <w:rsid w:val="0008695C"/>
    <w:rsid w:val="00086AC2"/>
    <w:rsid w:val="00086E85"/>
    <w:rsid w:val="00086FC6"/>
    <w:rsid w:val="0008720A"/>
    <w:rsid w:val="000903EC"/>
    <w:rsid w:val="00090721"/>
    <w:rsid w:val="00090BFA"/>
    <w:rsid w:val="00091903"/>
    <w:rsid w:val="0009477A"/>
    <w:rsid w:val="00094BE4"/>
    <w:rsid w:val="00095789"/>
    <w:rsid w:val="000A08DE"/>
    <w:rsid w:val="000A13E3"/>
    <w:rsid w:val="000A2CCB"/>
    <w:rsid w:val="000A2DBA"/>
    <w:rsid w:val="000A3609"/>
    <w:rsid w:val="000A56A2"/>
    <w:rsid w:val="000A7C1D"/>
    <w:rsid w:val="000B1C05"/>
    <w:rsid w:val="000B284B"/>
    <w:rsid w:val="000B75CD"/>
    <w:rsid w:val="000C0BE5"/>
    <w:rsid w:val="000C3183"/>
    <w:rsid w:val="000C6050"/>
    <w:rsid w:val="000C6602"/>
    <w:rsid w:val="000C733C"/>
    <w:rsid w:val="000D0E52"/>
    <w:rsid w:val="000D5E70"/>
    <w:rsid w:val="000D69A7"/>
    <w:rsid w:val="000D6DE4"/>
    <w:rsid w:val="000E531B"/>
    <w:rsid w:val="000F06C7"/>
    <w:rsid w:val="000F1F89"/>
    <w:rsid w:val="000F1FB3"/>
    <w:rsid w:val="000F53A1"/>
    <w:rsid w:val="000F7CC1"/>
    <w:rsid w:val="000F7F26"/>
    <w:rsid w:val="00103246"/>
    <w:rsid w:val="00103753"/>
    <w:rsid w:val="00103FBC"/>
    <w:rsid w:val="0010413C"/>
    <w:rsid w:val="001101F8"/>
    <w:rsid w:val="001128F1"/>
    <w:rsid w:val="001177A6"/>
    <w:rsid w:val="00117AF5"/>
    <w:rsid w:val="00117D9E"/>
    <w:rsid w:val="00120E10"/>
    <w:rsid w:val="00124024"/>
    <w:rsid w:val="00124EF5"/>
    <w:rsid w:val="0012652E"/>
    <w:rsid w:val="001279B2"/>
    <w:rsid w:val="00130EA4"/>
    <w:rsid w:val="00131FA0"/>
    <w:rsid w:val="00134F16"/>
    <w:rsid w:val="0013564C"/>
    <w:rsid w:val="00145B67"/>
    <w:rsid w:val="00145FCA"/>
    <w:rsid w:val="001463EF"/>
    <w:rsid w:val="00146630"/>
    <w:rsid w:val="001479F1"/>
    <w:rsid w:val="00151E2A"/>
    <w:rsid w:val="00152283"/>
    <w:rsid w:val="001535D0"/>
    <w:rsid w:val="001539A7"/>
    <w:rsid w:val="00154D33"/>
    <w:rsid w:val="001551C6"/>
    <w:rsid w:val="00160DF3"/>
    <w:rsid w:val="00161C4C"/>
    <w:rsid w:val="00162902"/>
    <w:rsid w:val="00163D29"/>
    <w:rsid w:val="0016441C"/>
    <w:rsid w:val="0016786C"/>
    <w:rsid w:val="00170C15"/>
    <w:rsid w:val="00171A07"/>
    <w:rsid w:val="00173977"/>
    <w:rsid w:val="001744E7"/>
    <w:rsid w:val="00176059"/>
    <w:rsid w:val="001818C8"/>
    <w:rsid w:val="00181DE9"/>
    <w:rsid w:val="00184849"/>
    <w:rsid w:val="0018778C"/>
    <w:rsid w:val="00192179"/>
    <w:rsid w:val="0019246A"/>
    <w:rsid w:val="001930B6"/>
    <w:rsid w:val="0019333A"/>
    <w:rsid w:val="001933EC"/>
    <w:rsid w:val="001963AE"/>
    <w:rsid w:val="001A0D86"/>
    <w:rsid w:val="001A12DF"/>
    <w:rsid w:val="001A2ADB"/>
    <w:rsid w:val="001A4706"/>
    <w:rsid w:val="001A5026"/>
    <w:rsid w:val="001A726F"/>
    <w:rsid w:val="001B0BA7"/>
    <w:rsid w:val="001B3343"/>
    <w:rsid w:val="001B33DA"/>
    <w:rsid w:val="001B3AF4"/>
    <w:rsid w:val="001B4BA7"/>
    <w:rsid w:val="001B5FA0"/>
    <w:rsid w:val="001B7497"/>
    <w:rsid w:val="001B776B"/>
    <w:rsid w:val="001B78E8"/>
    <w:rsid w:val="001C0AAB"/>
    <w:rsid w:val="001C2C58"/>
    <w:rsid w:val="001C2D5C"/>
    <w:rsid w:val="001C32C9"/>
    <w:rsid w:val="001C3D24"/>
    <w:rsid w:val="001C5482"/>
    <w:rsid w:val="001D2E19"/>
    <w:rsid w:val="001D372F"/>
    <w:rsid w:val="001D376D"/>
    <w:rsid w:val="001D38B7"/>
    <w:rsid w:val="001D3F1F"/>
    <w:rsid w:val="001D44DD"/>
    <w:rsid w:val="001D49EF"/>
    <w:rsid w:val="001D67E8"/>
    <w:rsid w:val="001D6BBE"/>
    <w:rsid w:val="001D769F"/>
    <w:rsid w:val="001E040F"/>
    <w:rsid w:val="001E0A11"/>
    <w:rsid w:val="001E158C"/>
    <w:rsid w:val="001E3174"/>
    <w:rsid w:val="001E3EC0"/>
    <w:rsid w:val="001E69A5"/>
    <w:rsid w:val="001F0055"/>
    <w:rsid w:val="001F06DA"/>
    <w:rsid w:val="001F20E7"/>
    <w:rsid w:val="001F3282"/>
    <w:rsid w:val="001F60A3"/>
    <w:rsid w:val="001F6157"/>
    <w:rsid w:val="002012D8"/>
    <w:rsid w:val="00202AC0"/>
    <w:rsid w:val="0020422B"/>
    <w:rsid w:val="002044DB"/>
    <w:rsid w:val="00205733"/>
    <w:rsid w:val="00206860"/>
    <w:rsid w:val="00207F85"/>
    <w:rsid w:val="00207FB4"/>
    <w:rsid w:val="00212FF7"/>
    <w:rsid w:val="00214E0C"/>
    <w:rsid w:val="0021537F"/>
    <w:rsid w:val="00215B78"/>
    <w:rsid w:val="00217869"/>
    <w:rsid w:val="00217A30"/>
    <w:rsid w:val="00222B91"/>
    <w:rsid w:val="00222C7E"/>
    <w:rsid w:val="00224CED"/>
    <w:rsid w:val="002257BD"/>
    <w:rsid w:val="00225C6B"/>
    <w:rsid w:val="0022742F"/>
    <w:rsid w:val="00227B73"/>
    <w:rsid w:val="00231F55"/>
    <w:rsid w:val="002338F9"/>
    <w:rsid w:val="00234B73"/>
    <w:rsid w:val="00237260"/>
    <w:rsid w:val="00241AD6"/>
    <w:rsid w:val="00242607"/>
    <w:rsid w:val="00243356"/>
    <w:rsid w:val="0025060A"/>
    <w:rsid w:val="00251B3D"/>
    <w:rsid w:val="00260546"/>
    <w:rsid w:val="00260E1B"/>
    <w:rsid w:val="00262200"/>
    <w:rsid w:val="00263C72"/>
    <w:rsid w:val="00266132"/>
    <w:rsid w:val="00266B7A"/>
    <w:rsid w:val="002673B6"/>
    <w:rsid w:val="002675E0"/>
    <w:rsid w:val="002678C4"/>
    <w:rsid w:val="00271486"/>
    <w:rsid w:val="00271E04"/>
    <w:rsid w:val="00272566"/>
    <w:rsid w:val="00273092"/>
    <w:rsid w:val="00274697"/>
    <w:rsid w:val="0027798C"/>
    <w:rsid w:val="00281457"/>
    <w:rsid w:val="00281CC0"/>
    <w:rsid w:val="00282C48"/>
    <w:rsid w:val="00282C82"/>
    <w:rsid w:val="002832A7"/>
    <w:rsid w:val="00284447"/>
    <w:rsid w:val="00284448"/>
    <w:rsid w:val="002851A3"/>
    <w:rsid w:val="002854F6"/>
    <w:rsid w:val="002857C5"/>
    <w:rsid w:val="00285EDC"/>
    <w:rsid w:val="00286429"/>
    <w:rsid w:val="0028679C"/>
    <w:rsid w:val="00286FCA"/>
    <w:rsid w:val="0028735F"/>
    <w:rsid w:val="00287B05"/>
    <w:rsid w:val="00290870"/>
    <w:rsid w:val="00290AE0"/>
    <w:rsid w:val="00292307"/>
    <w:rsid w:val="0029466A"/>
    <w:rsid w:val="00294756"/>
    <w:rsid w:val="002949C7"/>
    <w:rsid w:val="00294A39"/>
    <w:rsid w:val="00296157"/>
    <w:rsid w:val="002A111C"/>
    <w:rsid w:val="002A393D"/>
    <w:rsid w:val="002A4A47"/>
    <w:rsid w:val="002A6115"/>
    <w:rsid w:val="002A7A4E"/>
    <w:rsid w:val="002A7DE2"/>
    <w:rsid w:val="002B2996"/>
    <w:rsid w:val="002B38BB"/>
    <w:rsid w:val="002B472E"/>
    <w:rsid w:val="002B6268"/>
    <w:rsid w:val="002C253D"/>
    <w:rsid w:val="002C4ADF"/>
    <w:rsid w:val="002C4C37"/>
    <w:rsid w:val="002C7023"/>
    <w:rsid w:val="002D0473"/>
    <w:rsid w:val="002D104F"/>
    <w:rsid w:val="002D26E3"/>
    <w:rsid w:val="002D52B8"/>
    <w:rsid w:val="002D5C5C"/>
    <w:rsid w:val="002D7CC0"/>
    <w:rsid w:val="002D7F28"/>
    <w:rsid w:val="002E2F16"/>
    <w:rsid w:val="002E3B5E"/>
    <w:rsid w:val="002F0A24"/>
    <w:rsid w:val="002F12D5"/>
    <w:rsid w:val="002F4576"/>
    <w:rsid w:val="002F4AEE"/>
    <w:rsid w:val="002F5616"/>
    <w:rsid w:val="002F6237"/>
    <w:rsid w:val="002F6D56"/>
    <w:rsid w:val="00300E10"/>
    <w:rsid w:val="00304D29"/>
    <w:rsid w:val="0030526C"/>
    <w:rsid w:val="003061C3"/>
    <w:rsid w:val="00306DF0"/>
    <w:rsid w:val="00307EE4"/>
    <w:rsid w:val="00307FB3"/>
    <w:rsid w:val="0031366E"/>
    <w:rsid w:val="00322995"/>
    <w:rsid w:val="0032632E"/>
    <w:rsid w:val="00326E2A"/>
    <w:rsid w:val="00327CE4"/>
    <w:rsid w:val="003333B4"/>
    <w:rsid w:val="00343F53"/>
    <w:rsid w:val="003458CE"/>
    <w:rsid w:val="00347930"/>
    <w:rsid w:val="00347C37"/>
    <w:rsid w:val="003501DF"/>
    <w:rsid w:val="00350725"/>
    <w:rsid w:val="00351DB9"/>
    <w:rsid w:val="0035353C"/>
    <w:rsid w:val="00355AAB"/>
    <w:rsid w:val="00355B4B"/>
    <w:rsid w:val="003576AF"/>
    <w:rsid w:val="003578A8"/>
    <w:rsid w:val="00366E01"/>
    <w:rsid w:val="00367D28"/>
    <w:rsid w:val="00370270"/>
    <w:rsid w:val="003708F2"/>
    <w:rsid w:val="00370916"/>
    <w:rsid w:val="003711F4"/>
    <w:rsid w:val="00371DCA"/>
    <w:rsid w:val="0037292E"/>
    <w:rsid w:val="00372C8C"/>
    <w:rsid w:val="0037424C"/>
    <w:rsid w:val="00375507"/>
    <w:rsid w:val="0037600E"/>
    <w:rsid w:val="003804A1"/>
    <w:rsid w:val="0039096D"/>
    <w:rsid w:val="0039203D"/>
    <w:rsid w:val="0039277F"/>
    <w:rsid w:val="00392B96"/>
    <w:rsid w:val="00392F35"/>
    <w:rsid w:val="00393453"/>
    <w:rsid w:val="003967F5"/>
    <w:rsid w:val="00396C2C"/>
    <w:rsid w:val="00396D67"/>
    <w:rsid w:val="003A2445"/>
    <w:rsid w:val="003A49EE"/>
    <w:rsid w:val="003A4F52"/>
    <w:rsid w:val="003A58E7"/>
    <w:rsid w:val="003A7052"/>
    <w:rsid w:val="003A7C9A"/>
    <w:rsid w:val="003B0A8D"/>
    <w:rsid w:val="003B20F4"/>
    <w:rsid w:val="003B5F32"/>
    <w:rsid w:val="003C1395"/>
    <w:rsid w:val="003C209C"/>
    <w:rsid w:val="003C2366"/>
    <w:rsid w:val="003D0B63"/>
    <w:rsid w:val="003D0E85"/>
    <w:rsid w:val="003D15F9"/>
    <w:rsid w:val="003D410E"/>
    <w:rsid w:val="003D43D2"/>
    <w:rsid w:val="003D6802"/>
    <w:rsid w:val="003D6ED3"/>
    <w:rsid w:val="003D730E"/>
    <w:rsid w:val="003D771F"/>
    <w:rsid w:val="003E0D12"/>
    <w:rsid w:val="003E1A78"/>
    <w:rsid w:val="003E2AF7"/>
    <w:rsid w:val="003E2D6D"/>
    <w:rsid w:val="003E373D"/>
    <w:rsid w:val="003E71B8"/>
    <w:rsid w:val="003F0D7E"/>
    <w:rsid w:val="003F178D"/>
    <w:rsid w:val="003F29C9"/>
    <w:rsid w:val="003F4279"/>
    <w:rsid w:val="003F5E5C"/>
    <w:rsid w:val="003F61EA"/>
    <w:rsid w:val="003F640F"/>
    <w:rsid w:val="003F7787"/>
    <w:rsid w:val="003F783F"/>
    <w:rsid w:val="00400AEC"/>
    <w:rsid w:val="00401ABD"/>
    <w:rsid w:val="00401C82"/>
    <w:rsid w:val="0040257F"/>
    <w:rsid w:val="00407062"/>
    <w:rsid w:val="00407DFE"/>
    <w:rsid w:val="00415A9B"/>
    <w:rsid w:val="00415AF5"/>
    <w:rsid w:val="0042117A"/>
    <w:rsid w:val="004215BB"/>
    <w:rsid w:val="0042181D"/>
    <w:rsid w:val="004241AA"/>
    <w:rsid w:val="00424711"/>
    <w:rsid w:val="00430569"/>
    <w:rsid w:val="00430A99"/>
    <w:rsid w:val="00430ED4"/>
    <w:rsid w:val="0043103C"/>
    <w:rsid w:val="00432BBA"/>
    <w:rsid w:val="00434A9F"/>
    <w:rsid w:val="00435C70"/>
    <w:rsid w:val="00436D6D"/>
    <w:rsid w:val="00440AA5"/>
    <w:rsid w:val="00442FC7"/>
    <w:rsid w:val="00443274"/>
    <w:rsid w:val="00443B88"/>
    <w:rsid w:val="00445509"/>
    <w:rsid w:val="00445B7C"/>
    <w:rsid w:val="004474DD"/>
    <w:rsid w:val="00447D82"/>
    <w:rsid w:val="0045062C"/>
    <w:rsid w:val="004506D5"/>
    <w:rsid w:val="00452E64"/>
    <w:rsid w:val="00460D89"/>
    <w:rsid w:val="00462475"/>
    <w:rsid w:val="00462B05"/>
    <w:rsid w:val="00464199"/>
    <w:rsid w:val="00464AE0"/>
    <w:rsid w:val="00471100"/>
    <w:rsid w:val="00471B7E"/>
    <w:rsid w:val="00473B3B"/>
    <w:rsid w:val="00475E7C"/>
    <w:rsid w:val="00476294"/>
    <w:rsid w:val="00477078"/>
    <w:rsid w:val="00477CA4"/>
    <w:rsid w:val="004823EF"/>
    <w:rsid w:val="0048253C"/>
    <w:rsid w:val="0048309C"/>
    <w:rsid w:val="00483B45"/>
    <w:rsid w:val="0048459B"/>
    <w:rsid w:val="004873DE"/>
    <w:rsid w:val="00494591"/>
    <w:rsid w:val="00494B3C"/>
    <w:rsid w:val="00495445"/>
    <w:rsid w:val="004A10F0"/>
    <w:rsid w:val="004A19B0"/>
    <w:rsid w:val="004A52DB"/>
    <w:rsid w:val="004A5590"/>
    <w:rsid w:val="004A5FE5"/>
    <w:rsid w:val="004A6EA4"/>
    <w:rsid w:val="004B143B"/>
    <w:rsid w:val="004B1F88"/>
    <w:rsid w:val="004B2FE9"/>
    <w:rsid w:val="004B4AC3"/>
    <w:rsid w:val="004B57D5"/>
    <w:rsid w:val="004B60EF"/>
    <w:rsid w:val="004C0193"/>
    <w:rsid w:val="004C108C"/>
    <w:rsid w:val="004C3152"/>
    <w:rsid w:val="004C4EF6"/>
    <w:rsid w:val="004C5AE3"/>
    <w:rsid w:val="004C7C91"/>
    <w:rsid w:val="004D0B20"/>
    <w:rsid w:val="004D5012"/>
    <w:rsid w:val="004D5E4A"/>
    <w:rsid w:val="004D7BC5"/>
    <w:rsid w:val="004E2E78"/>
    <w:rsid w:val="004E3662"/>
    <w:rsid w:val="004E3DE1"/>
    <w:rsid w:val="004E48C6"/>
    <w:rsid w:val="004E6BDC"/>
    <w:rsid w:val="004E7EA5"/>
    <w:rsid w:val="004F2967"/>
    <w:rsid w:val="004F51B0"/>
    <w:rsid w:val="004F5787"/>
    <w:rsid w:val="004F5830"/>
    <w:rsid w:val="00503380"/>
    <w:rsid w:val="00504A7C"/>
    <w:rsid w:val="00504E93"/>
    <w:rsid w:val="005065F4"/>
    <w:rsid w:val="00511E2D"/>
    <w:rsid w:val="005125D3"/>
    <w:rsid w:val="0051311D"/>
    <w:rsid w:val="00513757"/>
    <w:rsid w:val="00520822"/>
    <w:rsid w:val="00524C34"/>
    <w:rsid w:val="005252C3"/>
    <w:rsid w:val="00525724"/>
    <w:rsid w:val="00525B0A"/>
    <w:rsid w:val="00526662"/>
    <w:rsid w:val="00526809"/>
    <w:rsid w:val="005305EC"/>
    <w:rsid w:val="005326F4"/>
    <w:rsid w:val="00533210"/>
    <w:rsid w:val="00533B05"/>
    <w:rsid w:val="00535340"/>
    <w:rsid w:val="0053534B"/>
    <w:rsid w:val="00535D67"/>
    <w:rsid w:val="00535FD3"/>
    <w:rsid w:val="005402B4"/>
    <w:rsid w:val="005406F3"/>
    <w:rsid w:val="00541A83"/>
    <w:rsid w:val="00546F69"/>
    <w:rsid w:val="00547881"/>
    <w:rsid w:val="005508C8"/>
    <w:rsid w:val="005509E2"/>
    <w:rsid w:val="0055260C"/>
    <w:rsid w:val="0055278E"/>
    <w:rsid w:val="00553F53"/>
    <w:rsid w:val="00555768"/>
    <w:rsid w:val="0055736F"/>
    <w:rsid w:val="00557B94"/>
    <w:rsid w:val="00557D17"/>
    <w:rsid w:val="00560AFD"/>
    <w:rsid w:val="00561D0A"/>
    <w:rsid w:val="00562A7E"/>
    <w:rsid w:val="0056351B"/>
    <w:rsid w:val="0056389D"/>
    <w:rsid w:val="005700C6"/>
    <w:rsid w:val="005746B1"/>
    <w:rsid w:val="005751E0"/>
    <w:rsid w:val="00586B01"/>
    <w:rsid w:val="00586E91"/>
    <w:rsid w:val="005A51C6"/>
    <w:rsid w:val="005A53F1"/>
    <w:rsid w:val="005A54EC"/>
    <w:rsid w:val="005A7E7A"/>
    <w:rsid w:val="005B0282"/>
    <w:rsid w:val="005B0363"/>
    <w:rsid w:val="005B0981"/>
    <w:rsid w:val="005B0F96"/>
    <w:rsid w:val="005B31D2"/>
    <w:rsid w:val="005B619F"/>
    <w:rsid w:val="005B6B59"/>
    <w:rsid w:val="005B7624"/>
    <w:rsid w:val="005C02DE"/>
    <w:rsid w:val="005C2010"/>
    <w:rsid w:val="005C6DB0"/>
    <w:rsid w:val="005D126F"/>
    <w:rsid w:val="005D3740"/>
    <w:rsid w:val="005D4801"/>
    <w:rsid w:val="005D502F"/>
    <w:rsid w:val="005D7B57"/>
    <w:rsid w:val="005E0571"/>
    <w:rsid w:val="005E175C"/>
    <w:rsid w:val="005E1AA8"/>
    <w:rsid w:val="005E2F53"/>
    <w:rsid w:val="005E548F"/>
    <w:rsid w:val="005E76A3"/>
    <w:rsid w:val="005E7A6E"/>
    <w:rsid w:val="005F13D8"/>
    <w:rsid w:val="005F1A02"/>
    <w:rsid w:val="005F1A81"/>
    <w:rsid w:val="005F2119"/>
    <w:rsid w:val="005F2341"/>
    <w:rsid w:val="005F2459"/>
    <w:rsid w:val="005F2A85"/>
    <w:rsid w:val="005F2CA6"/>
    <w:rsid w:val="005F4084"/>
    <w:rsid w:val="005F509C"/>
    <w:rsid w:val="005F67D1"/>
    <w:rsid w:val="005F7184"/>
    <w:rsid w:val="006061B7"/>
    <w:rsid w:val="00606281"/>
    <w:rsid w:val="0061126C"/>
    <w:rsid w:val="00611B53"/>
    <w:rsid w:val="00613136"/>
    <w:rsid w:val="00613419"/>
    <w:rsid w:val="0061410E"/>
    <w:rsid w:val="0061484A"/>
    <w:rsid w:val="00616E8B"/>
    <w:rsid w:val="00617AA0"/>
    <w:rsid w:val="006211DF"/>
    <w:rsid w:val="00621F1D"/>
    <w:rsid w:val="0062361C"/>
    <w:rsid w:val="006257A9"/>
    <w:rsid w:val="00625BAB"/>
    <w:rsid w:val="0062602C"/>
    <w:rsid w:val="00631E51"/>
    <w:rsid w:val="00631E5F"/>
    <w:rsid w:val="0063210A"/>
    <w:rsid w:val="00632265"/>
    <w:rsid w:val="006327D0"/>
    <w:rsid w:val="00632E0E"/>
    <w:rsid w:val="00632EC7"/>
    <w:rsid w:val="0063419A"/>
    <w:rsid w:val="006354F5"/>
    <w:rsid w:val="00640A7B"/>
    <w:rsid w:val="006411AE"/>
    <w:rsid w:val="0064204F"/>
    <w:rsid w:val="00642B34"/>
    <w:rsid w:val="00643790"/>
    <w:rsid w:val="00644D37"/>
    <w:rsid w:val="00645598"/>
    <w:rsid w:val="006518E8"/>
    <w:rsid w:val="006524CA"/>
    <w:rsid w:val="006540DD"/>
    <w:rsid w:val="00654998"/>
    <w:rsid w:val="00655B5C"/>
    <w:rsid w:val="006569A2"/>
    <w:rsid w:val="00660F67"/>
    <w:rsid w:val="00661775"/>
    <w:rsid w:val="00661964"/>
    <w:rsid w:val="00662450"/>
    <w:rsid w:val="00662CD0"/>
    <w:rsid w:val="00666E35"/>
    <w:rsid w:val="00671B64"/>
    <w:rsid w:val="00671ED5"/>
    <w:rsid w:val="0067755C"/>
    <w:rsid w:val="00677A82"/>
    <w:rsid w:val="00681863"/>
    <w:rsid w:val="00683781"/>
    <w:rsid w:val="00686FEE"/>
    <w:rsid w:val="006870D0"/>
    <w:rsid w:val="0069287D"/>
    <w:rsid w:val="006936DA"/>
    <w:rsid w:val="00696DDA"/>
    <w:rsid w:val="00697475"/>
    <w:rsid w:val="006A0E56"/>
    <w:rsid w:val="006A1F5E"/>
    <w:rsid w:val="006A5C10"/>
    <w:rsid w:val="006A656E"/>
    <w:rsid w:val="006B148B"/>
    <w:rsid w:val="006B293D"/>
    <w:rsid w:val="006B3DAE"/>
    <w:rsid w:val="006B5FAD"/>
    <w:rsid w:val="006B61C5"/>
    <w:rsid w:val="006B76C7"/>
    <w:rsid w:val="006C1253"/>
    <w:rsid w:val="006C1779"/>
    <w:rsid w:val="006C1B5D"/>
    <w:rsid w:val="006C51BF"/>
    <w:rsid w:val="006C618D"/>
    <w:rsid w:val="006C63FE"/>
    <w:rsid w:val="006D0116"/>
    <w:rsid w:val="006D05D5"/>
    <w:rsid w:val="006D2CAD"/>
    <w:rsid w:val="006D36D7"/>
    <w:rsid w:val="006D59D8"/>
    <w:rsid w:val="006E008B"/>
    <w:rsid w:val="006E542D"/>
    <w:rsid w:val="006E5E1B"/>
    <w:rsid w:val="006E64C0"/>
    <w:rsid w:val="006E6BDC"/>
    <w:rsid w:val="006E7022"/>
    <w:rsid w:val="006E7A11"/>
    <w:rsid w:val="006F2DA7"/>
    <w:rsid w:val="006F516F"/>
    <w:rsid w:val="00703D3C"/>
    <w:rsid w:val="0070441A"/>
    <w:rsid w:val="00704740"/>
    <w:rsid w:val="00705902"/>
    <w:rsid w:val="00705F4B"/>
    <w:rsid w:val="007071CE"/>
    <w:rsid w:val="0071149F"/>
    <w:rsid w:val="007121B6"/>
    <w:rsid w:val="00712750"/>
    <w:rsid w:val="00712DD5"/>
    <w:rsid w:val="00712F64"/>
    <w:rsid w:val="00713968"/>
    <w:rsid w:val="00713D0F"/>
    <w:rsid w:val="007221E6"/>
    <w:rsid w:val="007243DD"/>
    <w:rsid w:val="00724B83"/>
    <w:rsid w:val="007252FC"/>
    <w:rsid w:val="007267E8"/>
    <w:rsid w:val="00726B40"/>
    <w:rsid w:val="0072739A"/>
    <w:rsid w:val="00731D9D"/>
    <w:rsid w:val="00732168"/>
    <w:rsid w:val="007321DF"/>
    <w:rsid w:val="007335FF"/>
    <w:rsid w:val="0073749D"/>
    <w:rsid w:val="0074059A"/>
    <w:rsid w:val="0074219B"/>
    <w:rsid w:val="0074366F"/>
    <w:rsid w:val="00743731"/>
    <w:rsid w:val="00744092"/>
    <w:rsid w:val="00746F20"/>
    <w:rsid w:val="00747A0E"/>
    <w:rsid w:val="007511D2"/>
    <w:rsid w:val="007569DC"/>
    <w:rsid w:val="00757C53"/>
    <w:rsid w:val="007600AF"/>
    <w:rsid w:val="0076199A"/>
    <w:rsid w:val="0076209D"/>
    <w:rsid w:val="00767413"/>
    <w:rsid w:val="00770619"/>
    <w:rsid w:val="00771542"/>
    <w:rsid w:val="00771A3B"/>
    <w:rsid w:val="007722AA"/>
    <w:rsid w:val="007737CA"/>
    <w:rsid w:val="00774B77"/>
    <w:rsid w:val="00775CD2"/>
    <w:rsid w:val="00780CB9"/>
    <w:rsid w:val="00780EA3"/>
    <w:rsid w:val="0078144A"/>
    <w:rsid w:val="00783381"/>
    <w:rsid w:val="007847D3"/>
    <w:rsid w:val="00785759"/>
    <w:rsid w:val="00786F6D"/>
    <w:rsid w:val="00794341"/>
    <w:rsid w:val="007949EA"/>
    <w:rsid w:val="007A0D3A"/>
    <w:rsid w:val="007A0DB2"/>
    <w:rsid w:val="007A0F82"/>
    <w:rsid w:val="007A3977"/>
    <w:rsid w:val="007A528E"/>
    <w:rsid w:val="007A5667"/>
    <w:rsid w:val="007B00E4"/>
    <w:rsid w:val="007B1211"/>
    <w:rsid w:val="007B238B"/>
    <w:rsid w:val="007B503C"/>
    <w:rsid w:val="007B6508"/>
    <w:rsid w:val="007B73AF"/>
    <w:rsid w:val="007C313F"/>
    <w:rsid w:val="007C495C"/>
    <w:rsid w:val="007C5E72"/>
    <w:rsid w:val="007D323D"/>
    <w:rsid w:val="007D54F2"/>
    <w:rsid w:val="007D6753"/>
    <w:rsid w:val="007E06DB"/>
    <w:rsid w:val="007E347D"/>
    <w:rsid w:val="007E4788"/>
    <w:rsid w:val="007E5EFF"/>
    <w:rsid w:val="007E64B6"/>
    <w:rsid w:val="007E770E"/>
    <w:rsid w:val="007F1535"/>
    <w:rsid w:val="007F18FA"/>
    <w:rsid w:val="007F1A70"/>
    <w:rsid w:val="007F2269"/>
    <w:rsid w:val="007F4A8C"/>
    <w:rsid w:val="007F6870"/>
    <w:rsid w:val="0080401C"/>
    <w:rsid w:val="00804F06"/>
    <w:rsid w:val="00804FFA"/>
    <w:rsid w:val="00805550"/>
    <w:rsid w:val="00807401"/>
    <w:rsid w:val="008078C2"/>
    <w:rsid w:val="00807E66"/>
    <w:rsid w:val="0081093F"/>
    <w:rsid w:val="008115C6"/>
    <w:rsid w:val="00811A30"/>
    <w:rsid w:val="008141B9"/>
    <w:rsid w:val="00815C7A"/>
    <w:rsid w:val="00815F29"/>
    <w:rsid w:val="008169A5"/>
    <w:rsid w:val="0082028B"/>
    <w:rsid w:val="008242AA"/>
    <w:rsid w:val="00825BA0"/>
    <w:rsid w:val="00825C68"/>
    <w:rsid w:val="00827B21"/>
    <w:rsid w:val="0083005E"/>
    <w:rsid w:val="00830A01"/>
    <w:rsid w:val="008313A9"/>
    <w:rsid w:val="00836653"/>
    <w:rsid w:val="00840057"/>
    <w:rsid w:val="0084022B"/>
    <w:rsid w:val="00841967"/>
    <w:rsid w:val="008422D2"/>
    <w:rsid w:val="00843E8A"/>
    <w:rsid w:val="0084417D"/>
    <w:rsid w:val="008461D4"/>
    <w:rsid w:val="00846287"/>
    <w:rsid w:val="00847E4F"/>
    <w:rsid w:val="008501A9"/>
    <w:rsid w:val="00851375"/>
    <w:rsid w:val="00853DD6"/>
    <w:rsid w:val="00857320"/>
    <w:rsid w:val="00857816"/>
    <w:rsid w:val="0086105A"/>
    <w:rsid w:val="00866DEC"/>
    <w:rsid w:val="00872642"/>
    <w:rsid w:val="00872B12"/>
    <w:rsid w:val="00873AB7"/>
    <w:rsid w:val="00875452"/>
    <w:rsid w:val="0088262D"/>
    <w:rsid w:val="00882DF3"/>
    <w:rsid w:val="00883469"/>
    <w:rsid w:val="008841F5"/>
    <w:rsid w:val="008845A5"/>
    <w:rsid w:val="00886749"/>
    <w:rsid w:val="00886F50"/>
    <w:rsid w:val="00890052"/>
    <w:rsid w:val="00892501"/>
    <w:rsid w:val="0089555C"/>
    <w:rsid w:val="008A135A"/>
    <w:rsid w:val="008A361E"/>
    <w:rsid w:val="008A51A4"/>
    <w:rsid w:val="008B1CAA"/>
    <w:rsid w:val="008B1F13"/>
    <w:rsid w:val="008B4BD0"/>
    <w:rsid w:val="008B54DF"/>
    <w:rsid w:val="008B5FCE"/>
    <w:rsid w:val="008B6942"/>
    <w:rsid w:val="008B6F1F"/>
    <w:rsid w:val="008C290F"/>
    <w:rsid w:val="008C374E"/>
    <w:rsid w:val="008C5819"/>
    <w:rsid w:val="008C6841"/>
    <w:rsid w:val="008D03F4"/>
    <w:rsid w:val="008D0CF7"/>
    <w:rsid w:val="008D2C07"/>
    <w:rsid w:val="008D342B"/>
    <w:rsid w:val="008D5C76"/>
    <w:rsid w:val="008D6120"/>
    <w:rsid w:val="008E38E9"/>
    <w:rsid w:val="008E71E1"/>
    <w:rsid w:val="008E7F5A"/>
    <w:rsid w:val="008F0479"/>
    <w:rsid w:val="008F15E7"/>
    <w:rsid w:val="008F482F"/>
    <w:rsid w:val="008F599C"/>
    <w:rsid w:val="008F722C"/>
    <w:rsid w:val="00900339"/>
    <w:rsid w:val="00900B6F"/>
    <w:rsid w:val="00902F2E"/>
    <w:rsid w:val="00903A75"/>
    <w:rsid w:val="00904870"/>
    <w:rsid w:val="00904B4C"/>
    <w:rsid w:val="009110E2"/>
    <w:rsid w:val="009113C3"/>
    <w:rsid w:val="009140D1"/>
    <w:rsid w:val="00914C64"/>
    <w:rsid w:val="00915947"/>
    <w:rsid w:val="00916407"/>
    <w:rsid w:val="00917275"/>
    <w:rsid w:val="00917877"/>
    <w:rsid w:val="009200E9"/>
    <w:rsid w:val="00922F0D"/>
    <w:rsid w:val="00924E93"/>
    <w:rsid w:val="00926150"/>
    <w:rsid w:val="00927BC7"/>
    <w:rsid w:val="00930160"/>
    <w:rsid w:val="009342C1"/>
    <w:rsid w:val="00936BF1"/>
    <w:rsid w:val="00944249"/>
    <w:rsid w:val="00945AAF"/>
    <w:rsid w:val="00946106"/>
    <w:rsid w:val="00947D48"/>
    <w:rsid w:val="009515CC"/>
    <w:rsid w:val="009516CA"/>
    <w:rsid w:val="00952E39"/>
    <w:rsid w:val="00953245"/>
    <w:rsid w:val="00954B0F"/>
    <w:rsid w:val="009575F7"/>
    <w:rsid w:val="0096137E"/>
    <w:rsid w:val="00961D24"/>
    <w:rsid w:val="00963117"/>
    <w:rsid w:val="009653FE"/>
    <w:rsid w:val="00966A5E"/>
    <w:rsid w:val="00967129"/>
    <w:rsid w:val="009674A3"/>
    <w:rsid w:val="00967DDC"/>
    <w:rsid w:val="00971E17"/>
    <w:rsid w:val="00972BF9"/>
    <w:rsid w:val="009738A5"/>
    <w:rsid w:val="00973969"/>
    <w:rsid w:val="0098023A"/>
    <w:rsid w:val="00981F82"/>
    <w:rsid w:val="00982374"/>
    <w:rsid w:val="00982BDC"/>
    <w:rsid w:val="00983DF0"/>
    <w:rsid w:val="00984517"/>
    <w:rsid w:val="00984BD0"/>
    <w:rsid w:val="00990933"/>
    <w:rsid w:val="009916F3"/>
    <w:rsid w:val="00991865"/>
    <w:rsid w:val="00992329"/>
    <w:rsid w:val="00996BDA"/>
    <w:rsid w:val="00997003"/>
    <w:rsid w:val="009A1C8B"/>
    <w:rsid w:val="009A4586"/>
    <w:rsid w:val="009A4B2C"/>
    <w:rsid w:val="009A4FA6"/>
    <w:rsid w:val="009A62BB"/>
    <w:rsid w:val="009A6817"/>
    <w:rsid w:val="009A7F91"/>
    <w:rsid w:val="009B1BFE"/>
    <w:rsid w:val="009B23CF"/>
    <w:rsid w:val="009B32F8"/>
    <w:rsid w:val="009B3C5A"/>
    <w:rsid w:val="009B61AB"/>
    <w:rsid w:val="009B7083"/>
    <w:rsid w:val="009B7E6E"/>
    <w:rsid w:val="009C3659"/>
    <w:rsid w:val="009C3ACE"/>
    <w:rsid w:val="009C4098"/>
    <w:rsid w:val="009C4C2D"/>
    <w:rsid w:val="009C53DC"/>
    <w:rsid w:val="009C5AFB"/>
    <w:rsid w:val="009C7182"/>
    <w:rsid w:val="009C725F"/>
    <w:rsid w:val="009C7EB1"/>
    <w:rsid w:val="009C7FF9"/>
    <w:rsid w:val="009D000A"/>
    <w:rsid w:val="009D1661"/>
    <w:rsid w:val="009D1A47"/>
    <w:rsid w:val="009D27A2"/>
    <w:rsid w:val="009D543D"/>
    <w:rsid w:val="009D5CC7"/>
    <w:rsid w:val="009D63F0"/>
    <w:rsid w:val="009D6DE7"/>
    <w:rsid w:val="009E06D7"/>
    <w:rsid w:val="009E1366"/>
    <w:rsid w:val="009E27C1"/>
    <w:rsid w:val="009E556F"/>
    <w:rsid w:val="009F0C3E"/>
    <w:rsid w:val="009F2547"/>
    <w:rsid w:val="009F5D81"/>
    <w:rsid w:val="009F6B87"/>
    <w:rsid w:val="00A01065"/>
    <w:rsid w:val="00A019B4"/>
    <w:rsid w:val="00A01E01"/>
    <w:rsid w:val="00A03E49"/>
    <w:rsid w:val="00A04112"/>
    <w:rsid w:val="00A06E52"/>
    <w:rsid w:val="00A1249E"/>
    <w:rsid w:val="00A157CB"/>
    <w:rsid w:val="00A172AA"/>
    <w:rsid w:val="00A22265"/>
    <w:rsid w:val="00A2272C"/>
    <w:rsid w:val="00A22814"/>
    <w:rsid w:val="00A24DDB"/>
    <w:rsid w:val="00A272AC"/>
    <w:rsid w:val="00A32115"/>
    <w:rsid w:val="00A3458B"/>
    <w:rsid w:val="00A353A9"/>
    <w:rsid w:val="00A3554E"/>
    <w:rsid w:val="00A42BBC"/>
    <w:rsid w:val="00A50699"/>
    <w:rsid w:val="00A518AD"/>
    <w:rsid w:val="00A51B30"/>
    <w:rsid w:val="00A51F4D"/>
    <w:rsid w:val="00A55228"/>
    <w:rsid w:val="00A616C2"/>
    <w:rsid w:val="00A62E1B"/>
    <w:rsid w:val="00A637B8"/>
    <w:rsid w:val="00A63C52"/>
    <w:rsid w:val="00A644FA"/>
    <w:rsid w:val="00A64643"/>
    <w:rsid w:val="00A64840"/>
    <w:rsid w:val="00A6722E"/>
    <w:rsid w:val="00A74778"/>
    <w:rsid w:val="00A76145"/>
    <w:rsid w:val="00A83599"/>
    <w:rsid w:val="00A86534"/>
    <w:rsid w:val="00A923DD"/>
    <w:rsid w:val="00A96101"/>
    <w:rsid w:val="00A9746D"/>
    <w:rsid w:val="00A97AE3"/>
    <w:rsid w:val="00AA0304"/>
    <w:rsid w:val="00AA0E49"/>
    <w:rsid w:val="00AA3750"/>
    <w:rsid w:val="00AA7813"/>
    <w:rsid w:val="00AB0DB7"/>
    <w:rsid w:val="00AB22B6"/>
    <w:rsid w:val="00AB35A3"/>
    <w:rsid w:val="00AB48B8"/>
    <w:rsid w:val="00AB536B"/>
    <w:rsid w:val="00AC019E"/>
    <w:rsid w:val="00AC1D2B"/>
    <w:rsid w:val="00AC1FCA"/>
    <w:rsid w:val="00AC4B4D"/>
    <w:rsid w:val="00AC4B9C"/>
    <w:rsid w:val="00AC55F2"/>
    <w:rsid w:val="00AC7ECE"/>
    <w:rsid w:val="00AD2AF0"/>
    <w:rsid w:val="00AD2BE2"/>
    <w:rsid w:val="00AD778D"/>
    <w:rsid w:val="00AE1414"/>
    <w:rsid w:val="00AE2E8D"/>
    <w:rsid w:val="00AE4C30"/>
    <w:rsid w:val="00AE528A"/>
    <w:rsid w:val="00AE554A"/>
    <w:rsid w:val="00AE59D8"/>
    <w:rsid w:val="00AE71A9"/>
    <w:rsid w:val="00AF362B"/>
    <w:rsid w:val="00AF3F36"/>
    <w:rsid w:val="00AF7B98"/>
    <w:rsid w:val="00B001B0"/>
    <w:rsid w:val="00B01006"/>
    <w:rsid w:val="00B01BEB"/>
    <w:rsid w:val="00B03E93"/>
    <w:rsid w:val="00B044E9"/>
    <w:rsid w:val="00B06DDF"/>
    <w:rsid w:val="00B0708D"/>
    <w:rsid w:val="00B07977"/>
    <w:rsid w:val="00B130D6"/>
    <w:rsid w:val="00B1327D"/>
    <w:rsid w:val="00B1355C"/>
    <w:rsid w:val="00B14787"/>
    <w:rsid w:val="00B16121"/>
    <w:rsid w:val="00B164DE"/>
    <w:rsid w:val="00B1673F"/>
    <w:rsid w:val="00B201FD"/>
    <w:rsid w:val="00B20B31"/>
    <w:rsid w:val="00B231CB"/>
    <w:rsid w:val="00B231CF"/>
    <w:rsid w:val="00B232FF"/>
    <w:rsid w:val="00B234C8"/>
    <w:rsid w:val="00B25CF0"/>
    <w:rsid w:val="00B27857"/>
    <w:rsid w:val="00B35DFE"/>
    <w:rsid w:val="00B4032E"/>
    <w:rsid w:val="00B40E69"/>
    <w:rsid w:val="00B426C3"/>
    <w:rsid w:val="00B451C1"/>
    <w:rsid w:val="00B4536D"/>
    <w:rsid w:val="00B46865"/>
    <w:rsid w:val="00B469F6"/>
    <w:rsid w:val="00B46F9E"/>
    <w:rsid w:val="00B474A4"/>
    <w:rsid w:val="00B478D0"/>
    <w:rsid w:val="00B50A9D"/>
    <w:rsid w:val="00B54C6B"/>
    <w:rsid w:val="00B557D8"/>
    <w:rsid w:val="00B56043"/>
    <w:rsid w:val="00B564A7"/>
    <w:rsid w:val="00B6056F"/>
    <w:rsid w:val="00B60918"/>
    <w:rsid w:val="00B621DE"/>
    <w:rsid w:val="00B6230C"/>
    <w:rsid w:val="00B62406"/>
    <w:rsid w:val="00B62F5D"/>
    <w:rsid w:val="00B6750E"/>
    <w:rsid w:val="00B7234B"/>
    <w:rsid w:val="00B743AA"/>
    <w:rsid w:val="00B80AF6"/>
    <w:rsid w:val="00B81C91"/>
    <w:rsid w:val="00B838AC"/>
    <w:rsid w:val="00B84DC0"/>
    <w:rsid w:val="00B85CCE"/>
    <w:rsid w:val="00B873A0"/>
    <w:rsid w:val="00B90279"/>
    <w:rsid w:val="00B9232C"/>
    <w:rsid w:val="00B92518"/>
    <w:rsid w:val="00B96C25"/>
    <w:rsid w:val="00BA0182"/>
    <w:rsid w:val="00BA0212"/>
    <w:rsid w:val="00BA1C3B"/>
    <w:rsid w:val="00BA279F"/>
    <w:rsid w:val="00BA3F2F"/>
    <w:rsid w:val="00BA584C"/>
    <w:rsid w:val="00BA5A51"/>
    <w:rsid w:val="00BA7863"/>
    <w:rsid w:val="00BB03F6"/>
    <w:rsid w:val="00BB3271"/>
    <w:rsid w:val="00BB4378"/>
    <w:rsid w:val="00BB4A74"/>
    <w:rsid w:val="00BB550B"/>
    <w:rsid w:val="00BB5CDC"/>
    <w:rsid w:val="00BB7DC8"/>
    <w:rsid w:val="00BC161B"/>
    <w:rsid w:val="00BC1AE8"/>
    <w:rsid w:val="00BC320C"/>
    <w:rsid w:val="00BC3D69"/>
    <w:rsid w:val="00BC4F29"/>
    <w:rsid w:val="00BC6F44"/>
    <w:rsid w:val="00BC74D8"/>
    <w:rsid w:val="00BD0CE5"/>
    <w:rsid w:val="00BD2B65"/>
    <w:rsid w:val="00BD35D4"/>
    <w:rsid w:val="00BD5740"/>
    <w:rsid w:val="00BE04FA"/>
    <w:rsid w:val="00BE0986"/>
    <w:rsid w:val="00BE1542"/>
    <w:rsid w:val="00BE298F"/>
    <w:rsid w:val="00BE445C"/>
    <w:rsid w:val="00BE46F0"/>
    <w:rsid w:val="00BE476F"/>
    <w:rsid w:val="00BF2015"/>
    <w:rsid w:val="00BF2DC4"/>
    <w:rsid w:val="00BF33F9"/>
    <w:rsid w:val="00BF35D5"/>
    <w:rsid w:val="00BF4A25"/>
    <w:rsid w:val="00BF58AF"/>
    <w:rsid w:val="00BF75A4"/>
    <w:rsid w:val="00BF7E9A"/>
    <w:rsid w:val="00C013D2"/>
    <w:rsid w:val="00C03B4A"/>
    <w:rsid w:val="00C03EC4"/>
    <w:rsid w:val="00C07576"/>
    <w:rsid w:val="00C0781F"/>
    <w:rsid w:val="00C12F18"/>
    <w:rsid w:val="00C14E6E"/>
    <w:rsid w:val="00C154E8"/>
    <w:rsid w:val="00C16915"/>
    <w:rsid w:val="00C17408"/>
    <w:rsid w:val="00C201D7"/>
    <w:rsid w:val="00C20934"/>
    <w:rsid w:val="00C2250E"/>
    <w:rsid w:val="00C258E8"/>
    <w:rsid w:val="00C26A26"/>
    <w:rsid w:val="00C278AB"/>
    <w:rsid w:val="00C3314B"/>
    <w:rsid w:val="00C34CE4"/>
    <w:rsid w:val="00C3521E"/>
    <w:rsid w:val="00C35411"/>
    <w:rsid w:val="00C37836"/>
    <w:rsid w:val="00C404E1"/>
    <w:rsid w:val="00C420E2"/>
    <w:rsid w:val="00C445D7"/>
    <w:rsid w:val="00C47ADD"/>
    <w:rsid w:val="00C51A57"/>
    <w:rsid w:val="00C524C4"/>
    <w:rsid w:val="00C5324B"/>
    <w:rsid w:val="00C53D2C"/>
    <w:rsid w:val="00C66FCC"/>
    <w:rsid w:val="00C70CA0"/>
    <w:rsid w:val="00C71FA1"/>
    <w:rsid w:val="00C77890"/>
    <w:rsid w:val="00C77DB1"/>
    <w:rsid w:val="00C81586"/>
    <w:rsid w:val="00C82E32"/>
    <w:rsid w:val="00C82FCA"/>
    <w:rsid w:val="00C8661A"/>
    <w:rsid w:val="00C8748D"/>
    <w:rsid w:val="00C90098"/>
    <w:rsid w:val="00C90BC9"/>
    <w:rsid w:val="00C92769"/>
    <w:rsid w:val="00C92FAC"/>
    <w:rsid w:val="00C935B3"/>
    <w:rsid w:val="00C9798D"/>
    <w:rsid w:val="00C97B54"/>
    <w:rsid w:val="00CA1DB5"/>
    <w:rsid w:val="00CA2BF8"/>
    <w:rsid w:val="00CA5F0D"/>
    <w:rsid w:val="00CA68C9"/>
    <w:rsid w:val="00CA72F2"/>
    <w:rsid w:val="00CA7772"/>
    <w:rsid w:val="00CB0EEF"/>
    <w:rsid w:val="00CC0104"/>
    <w:rsid w:val="00CC0C00"/>
    <w:rsid w:val="00CC1189"/>
    <w:rsid w:val="00CC1507"/>
    <w:rsid w:val="00CC2FD3"/>
    <w:rsid w:val="00CC705D"/>
    <w:rsid w:val="00CD2D6B"/>
    <w:rsid w:val="00CD334C"/>
    <w:rsid w:val="00CD6754"/>
    <w:rsid w:val="00CE0A26"/>
    <w:rsid w:val="00CE621C"/>
    <w:rsid w:val="00CF2A91"/>
    <w:rsid w:val="00CF7597"/>
    <w:rsid w:val="00D02718"/>
    <w:rsid w:val="00D0273E"/>
    <w:rsid w:val="00D04CA2"/>
    <w:rsid w:val="00D06252"/>
    <w:rsid w:val="00D07099"/>
    <w:rsid w:val="00D118BF"/>
    <w:rsid w:val="00D137C7"/>
    <w:rsid w:val="00D13893"/>
    <w:rsid w:val="00D176DA"/>
    <w:rsid w:val="00D21A2E"/>
    <w:rsid w:val="00D22F33"/>
    <w:rsid w:val="00D239A7"/>
    <w:rsid w:val="00D26859"/>
    <w:rsid w:val="00D333DC"/>
    <w:rsid w:val="00D33664"/>
    <w:rsid w:val="00D341D5"/>
    <w:rsid w:val="00D364DA"/>
    <w:rsid w:val="00D367CC"/>
    <w:rsid w:val="00D3723A"/>
    <w:rsid w:val="00D37E9A"/>
    <w:rsid w:val="00D41C87"/>
    <w:rsid w:val="00D4544C"/>
    <w:rsid w:val="00D45A45"/>
    <w:rsid w:val="00D4622F"/>
    <w:rsid w:val="00D475B2"/>
    <w:rsid w:val="00D47736"/>
    <w:rsid w:val="00D50448"/>
    <w:rsid w:val="00D5088E"/>
    <w:rsid w:val="00D51171"/>
    <w:rsid w:val="00D52C2A"/>
    <w:rsid w:val="00D54A91"/>
    <w:rsid w:val="00D5507E"/>
    <w:rsid w:val="00D55A01"/>
    <w:rsid w:val="00D578A8"/>
    <w:rsid w:val="00D64791"/>
    <w:rsid w:val="00D66413"/>
    <w:rsid w:val="00D67503"/>
    <w:rsid w:val="00D73606"/>
    <w:rsid w:val="00D74D2C"/>
    <w:rsid w:val="00D800A2"/>
    <w:rsid w:val="00D837C6"/>
    <w:rsid w:val="00D84D1A"/>
    <w:rsid w:val="00D84D5D"/>
    <w:rsid w:val="00D86929"/>
    <w:rsid w:val="00D869D7"/>
    <w:rsid w:val="00D86C1E"/>
    <w:rsid w:val="00D90C86"/>
    <w:rsid w:val="00D948C4"/>
    <w:rsid w:val="00D952B4"/>
    <w:rsid w:val="00D9600D"/>
    <w:rsid w:val="00DA0553"/>
    <w:rsid w:val="00DA0CE3"/>
    <w:rsid w:val="00DA0E82"/>
    <w:rsid w:val="00DA0EF1"/>
    <w:rsid w:val="00DA18A5"/>
    <w:rsid w:val="00DA46EC"/>
    <w:rsid w:val="00DA54A6"/>
    <w:rsid w:val="00DA5D47"/>
    <w:rsid w:val="00DA67A1"/>
    <w:rsid w:val="00DB0E00"/>
    <w:rsid w:val="00DB13E9"/>
    <w:rsid w:val="00DB223E"/>
    <w:rsid w:val="00DB6C99"/>
    <w:rsid w:val="00DC0AC1"/>
    <w:rsid w:val="00DC114E"/>
    <w:rsid w:val="00DC2ADB"/>
    <w:rsid w:val="00DC2CB2"/>
    <w:rsid w:val="00DC415B"/>
    <w:rsid w:val="00DC53B4"/>
    <w:rsid w:val="00DC61DB"/>
    <w:rsid w:val="00DC65F1"/>
    <w:rsid w:val="00DD201D"/>
    <w:rsid w:val="00DD2238"/>
    <w:rsid w:val="00DD226B"/>
    <w:rsid w:val="00DD477C"/>
    <w:rsid w:val="00DD5B01"/>
    <w:rsid w:val="00DE0BD3"/>
    <w:rsid w:val="00DE2EF2"/>
    <w:rsid w:val="00DE43D9"/>
    <w:rsid w:val="00DF04D1"/>
    <w:rsid w:val="00DF1E56"/>
    <w:rsid w:val="00DF2681"/>
    <w:rsid w:val="00DF3ED0"/>
    <w:rsid w:val="00DF7D06"/>
    <w:rsid w:val="00E01AC2"/>
    <w:rsid w:val="00E03468"/>
    <w:rsid w:val="00E03DCE"/>
    <w:rsid w:val="00E03EDA"/>
    <w:rsid w:val="00E057D7"/>
    <w:rsid w:val="00E10B3B"/>
    <w:rsid w:val="00E10C70"/>
    <w:rsid w:val="00E10D06"/>
    <w:rsid w:val="00E11969"/>
    <w:rsid w:val="00E127FB"/>
    <w:rsid w:val="00E14110"/>
    <w:rsid w:val="00E143B4"/>
    <w:rsid w:val="00E17210"/>
    <w:rsid w:val="00E23515"/>
    <w:rsid w:val="00E2422B"/>
    <w:rsid w:val="00E31C45"/>
    <w:rsid w:val="00E31E71"/>
    <w:rsid w:val="00E3211E"/>
    <w:rsid w:val="00E3319A"/>
    <w:rsid w:val="00E3334C"/>
    <w:rsid w:val="00E34096"/>
    <w:rsid w:val="00E34FCC"/>
    <w:rsid w:val="00E35139"/>
    <w:rsid w:val="00E37E29"/>
    <w:rsid w:val="00E40602"/>
    <w:rsid w:val="00E42751"/>
    <w:rsid w:val="00E436EF"/>
    <w:rsid w:val="00E4433B"/>
    <w:rsid w:val="00E45F8A"/>
    <w:rsid w:val="00E4764B"/>
    <w:rsid w:val="00E47AFC"/>
    <w:rsid w:val="00E50A01"/>
    <w:rsid w:val="00E51A66"/>
    <w:rsid w:val="00E538F7"/>
    <w:rsid w:val="00E543CE"/>
    <w:rsid w:val="00E558C6"/>
    <w:rsid w:val="00E57239"/>
    <w:rsid w:val="00E62742"/>
    <w:rsid w:val="00E639DF"/>
    <w:rsid w:val="00E63A84"/>
    <w:rsid w:val="00E71A20"/>
    <w:rsid w:val="00E738DA"/>
    <w:rsid w:val="00E762D0"/>
    <w:rsid w:val="00E77402"/>
    <w:rsid w:val="00E778AD"/>
    <w:rsid w:val="00E824CA"/>
    <w:rsid w:val="00E84881"/>
    <w:rsid w:val="00E86414"/>
    <w:rsid w:val="00E86F25"/>
    <w:rsid w:val="00E87155"/>
    <w:rsid w:val="00E87519"/>
    <w:rsid w:val="00E91ADF"/>
    <w:rsid w:val="00E92B39"/>
    <w:rsid w:val="00E93BD0"/>
    <w:rsid w:val="00E93F17"/>
    <w:rsid w:val="00E94F9E"/>
    <w:rsid w:val="00E9537E"/>
    <w:rsid w:val="00EA060B"/>
    <w:rsid w:val="00EA0DB4"/>
    <w:rsid w:val="00EA2863"/>
    <w:rsid w:val="00EA5630"/>
    <w:rsid w:val="00EA6B86"/>
    <w:rsid w:val="00EB45A0"/>
    <w:rsid w:val="00EB5F7C"/>
    <w:rsid w:val="00EB6BD1"/>
    <w:rsid w:val="00EC0BC1"/>
    <w:rsid w:val="00EC26E3"/>
    <w:rsid w:val="00EC7AF9"/>
    <w:rsid w:val="00ED78AD"/>
    <w:rsid w:val="00ED7D26"/>
    <w:rsid w:val="00EE0AB9"/>
    <w:rsid w:val="00EE1926"/>
    <w:rsid w:val="00EE193C"/>
    <w:rsid w:val="00EE35ED"/>
    <w:rsid w:val="00EE3E08"/>
    <w:rsid w:val="00EE649A"/>
    <w:rsid w:val="00EE6AC8"/>
    <w:rsid w:val="00EF0F1D"/>
    <w:rsid w:val="00EF1251"/>
    <w:rsid w:val="00EF1F25"/>
    <w:rsid w:val="00EF4557"/>
    <w:rsid w:val="00EF5A73"/>
    <w:rsid w:val="00EF5EDF"/>
    <w:rsid w:val="00F003E6"/>
    <w:rsid w:val="00F00AAC"/>
    <w:rsid w:val="00F02CD9"/>
    <w:rsid w:val="00F03995"/>
    <w:rsid w:val="00F03CF4"/>
    <w:rsid w:val="00F10336"/>
    <w:rsid w:val="00F10C9C"/>
    <w:rsid w:val="00F127C4"/>
    <w:rsid w:val="00F12FCD"/>
    <w:rsid w:val="00F13B71"/>
    <w:rsid w:val="00F13E1A"/>
    <w:rsid w:val="00F16099"/>
    <w:rsid w:val="00F21234"/>
    <w:rsid w:val="00F2150A"/>
    <w:rsid w:val="00F23694"/>
    <w:rsid w:val="00F23E12"/>
    <w:rsid w:val="00F24B1C"/>
    <w:rsid w:val="00F25756"/>
    <w:rsid w:val="00F2772F"/>
    <w:rsid w:val="00F33804"/>
    <w:rsid w:val="00F35E8D"/>
    <w:rsid w:val="00F378B7"/>
    <w:rsid w:val="00F43028"/>
    <w:rsid w:val="00F43C0A"/>
    <w:rsid w:val="00F4616B"/>
    <w:rsid w:val="00F47369"/>
    <w:rsid w:val="00F477D2"/>
    <w:rsid w:val="00F47A41"/>
    <w:rsid w:val="00F50131"/>
    <w:rsid w:val="00F523BE"/>
    <w:rsid w:val="00F53303"/>
    <w:rsid w:val="00F551CC"/>
    <w:rsid w:val="00F63690"/>
    <w:rsid w:val="00F6716D"/>
    <w:rsid w:val="00F72194"/>
    <w:rsid w:val="00F72FFF"/>
    <w:rsid w:val="00F73D3E"/>
    <w:rsid w:val="00F742AC"/>
    <w:rsid w:val="00F742D1"/>
    <w:rsid w:val="00F75B8B"/>
    <w:rsid w:val="00F75C21"/>
    <w:rsid w:val="00F77DE0"/>
    <w:rsid w:val="00F805AE"/>
    <w:rsid w:val="00F80AFC"/>
    <w:rsid w:val="00F9112F"/>
    <w:rsid w:val="00F93C3C"/>
    <w:rsid w:val="00F9611B"/>
    <w:rsid w:val="00FA0CF6"/>
    <w:rsid w:val="00FA255E"/>
    <w:rsid w:val="00FA35E1"/>
    <w:rsid w:val="00FA5729"/>
    <w:rsid w:val="00FB0894"/>
    <w:rsid w:val="00FB1198"/>
    <w:rsid w:val="00FB170F"/>
    <w:rsid w:val="00FB1764"/>
    <w:rsid w:val="00FB48FC"/>
    <w:rsid w:val="00FC0277"/>
    <w:rsid w:val="00FC1EF4"/>
    <w:rsid w:val="00FC1F49"/>
    <w:rsid w:val="00FC2875"/>
    <w:rsid w:val="00FC38DA"/>
    <w:rsid w:val="00FC4DF4"/>
    <w:rsid w:val="00FC4F72"/>
    <w:rsid w:val="00FC6ECE"/>
    <w:rsid w:val="00FD08A3"/>
    <w:rsid w:val="00FD1830"/>
    <w:rsid w:val="00FD3F4B"/>
    <w:rsid w:val="00FD65BC"/>
    <w:rsid w:val="00FE0AB9"/>
    <w:rsid w:val="00FE0F24"/>
    <w:rsid w:val="00FE1A63"/>
    <w:rsid w:val="00FE1F6D"/>
    <w:rsid w:val="00FE2F29"/>
    <w:rsid w:val="00FE39A6"/>
    <w:rsid w:val="00FE4D3F"/>
    <w:rsid w:val="00FE4E0A"/>
    <w:rsid w:val="00FE5B4D"/>
    <w:rsid w:val="00FE6295"/>
    <w:rsid w:val="00FE67D1"/>
    <w:rsid w:val="00FE6C3E"/>
    <w:rsid w:val="00FF038F"/>
    <w:rsid w:val="00FF3A8D"/>
    <w:rsid w:val="00FF3F34"/>
    <w:rsid w:val="00FF4C0B"/>
    <w:rsid w:val="00FF646C"/>
    <w:rsid w:val="00FF721D"/>
    <w:rsid w:val="00FF750C"/>
    <w:rsid w:val="00FF7699"/>
    <w:rsid w:val="00FF77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position-horizontal-relative:margin;mso-position-vertical:center;mso-position-vertical-relative:margin" fill="f" fillcolor="white" stroke="f">
      <v:fill color="white" on="f"/>
      <v:stroke on="f"/>
    </o:shapedefaults>
    <o:shapelayout v:ext="edit">
      <o:idmap v:ext="edit" data="2"/>
    </o:shapelayout>
  </w:shapeDefaults>
  <w:decimalSymbol w:val=","/>
  <w:listSeparator w:val=","/>
  <w14:docId w14:val="2D8407FB"/>
  <w15:docId w15:val="{46F7A195-A16F-429A-B979-5D4E32D5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A70"/>
    <w:rPr>
      <w:sz w:val="24"/>
      <w:szCs w:val="24"/>
    </w:rPr>
  </w:style>
  <w:style w:type="paragraph" w:styleId="Heading1">
    <w:name w:val="heading 1"/>
    <w:basedOn w:val="Normal"/>
    <w:next w:val="Normal"/>
    <w:qFormat/>
    <w:rsid w:val="007A528E"/>
    <w:pPr>
      <w:keepNext/>
      <w:jc w:val="center"/>
      <w:outlineLvl w:val="0"/>
    </w:pPr>
    <w:rPr>
      <w:rFonts w:ascii="Arial" w:hAnsi="Arial" w:cs="Arial"/>
      <w:b/>
      <w:bCs/>
      <w:sz w:val="22"/>
    </w:rPr>
  </w:style>
  <w:style w:type="paragraph" w:styleId="Heading2">
    <w:name w:val="heading 2"/>
    <w:basedOn w:val="Normal"/>
    <w:next w:val="Normal"/>
    <w:qFormat/>
    <w:rsid w:val="007A528E"/>
    <w:pPr>
      <w:keepNext/>
      <w:outlineLvl w:val="1"/>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A528E"/>
    <w:pPr>
      <w:jc w:val="center"/>
    </w:pPr>
    <w:rPr>
      <w:b/>
      <w:szCs w:val="20"/>
    </w:rPr>
  </w:style>
  <w:style w:type="paragraph" w:styleId="BodyTextIndent">
    <w:name w:val="Body Text Indent"/>
    <w:basedOn w:val="Normal"/>
    <w:rsid w:val="007A528E"/>
    <w:pPr>
      <w:tabs>
        <w:tab w:val="left" w:pos="567"/>
        <w:tab w:val="left" w:pos="1134"/>
        <w:tab w:val="left" w:pos="1985"/>
      </w:tabs>
      <w:ind w:left="1133" w:hangingChars="515" w:hanging="1133"/>
      <w:jc w:val="both"/>
    </w:pPr>
    <w:rPr>
      <w:rFonts w:ascii="Arial" w:hAnsi="Arial" w:cs="Arial"/>
      <w:sz w:val="22"/>
      <w:szCs w:val="22"/>
    </w:rPr>
  </w:style>
  <w:style w:type="paragraph" w:styleId="BodyTextIndent3">
    <w:name w:val="Body Text Indent 3"/>
    <w:basedOn w:val="Normal"/>
    <w:rsid w:val="007A528E"/>
    <w:pPr>
      <w:tabs>
        <w:tab w:val="left" w:pos="432"/>
      </w:tabs>
      <w:ind w:left="432"/>
    </w:pPr>
    <w:rPr>
      <w:rFonts w:ascii="Arial" w:hAnsi="Arial" w:cs="Arial"/>
      <w:bCs/>
      <w:sz w:val="22"/>
    </w:rPr>
  </w:style>
  <w:style w:type="paragraph" w:styleId="BodyTextIndent2">
    <w:name w:val="Body Text Indent 2"/>
    <w:basedOn w:val="Normal"/>
    <w:rsid w:val="007A528E"/>
    <w:pPr>
      <w:ind w:left="180"/>
    </w:pPr>
    <w:rPr>
      <w:rFonts w:eastAsia="MS Mincho"/>
    </w:rPr>
  </w:style>
  <w:style w:type="character" w:styleId="Hyperlink">
    <w:name w:val="Hyperlink"/>
    <w:basedOn w:val="DefaultParagraphFont"/>
    <w:rsid w:val="007A528E"/>
    <w:rPr>
      <w:color w:val="0000FF"/>
      <w:u w:val="single"/>
    </w:rPr>
  </w:style>
  <w:style w:type="paragraph" w:styleId="DocumentMap">
    <w:name w:val="Document Map"/>
    <w:basedOn w:val="Normal"/>
    <w:semiHidden/>
    <w:rsid w:val="007A528E"/>
    <w:pPr>
      <w:shd w:val="clear" w:color="auto" w:fill="000080"/>
    </w:pPr>
    <w:rPr>
      <w:rFonts w:ascii="Tahoma" w:hAnsi="Tahoma"/>
    </w:rPr>
  </w:style>
  <w:style w:type="paragraph" w:styleId="Header">
    <w:name w:val="header"/>
    <w:basedOn w:val="Normal"/>
    <w:rsid w:val="007A528E"/>
    <w:pPr>
      <w:tabs>
        <w:tab w:val="center" w:pos="4153"/>
        <w:tab w:val="right" w:pos="8306"/>
      </w:tabs>
    </w:pPr>
  </w:style>
  <w:style w:type="paragraph" w:styleId="Footer">
    <w:name w:val="footer"/>
    <w:basedOn w:val="Normal"/>
    <w:rsid w:val="007A528E"/>
    <w:pPr>
      <w:tabs>
        <w:tab w:val="center" w:pos="4153"/>
        <w:tab w:val="right" w:pos="8306"/>
      </w:tabs>
    </w:pPr>
  </w:style>
  <w:style w:type="paragraph" w:styleId="ListParagraph">
    <w:name w:val="List Paragraph"/>
    <w:basedOn w:val="Normal"/>
    <w:uiPriority w:val="34"/>
    <w:qFormat/>
    <w:rsid w:val="00C35411"/>
    <w:pPr>
      <w:ind w:left="720"/>
    </w:pPr>
    <w:rPr>
      <w:rFonts w:ascii="Calibri" w:eastAsia="Calibri" w:hAnsi="Calibri"/>
      <w:sz w:val="22"/>
      <w:szCs w:val="22"/>
    </w:rPr>
  </w:style>
  <w:style w:type="paragraph" w:styleId="BalloonText">
    <w:name w:val="Balloon Text"/>
    <w:basedOn w:val="Normal"/>
    <w:link w:val="BalloonTextChar"/>
    <w:rsid w:val="000F7CC1"/>
    <w:rPr>
      <w:rFonts w:ascii="Tahoma" w:hAnsi="Tahoma" w:cs="Tahoma"/>
      <w:sz w:val="16"/>
      <w:szCs w:val="16"/>
    </w:rPr>
  </w:style>
  <w:style w:type="character" w:customStyle="1" w:styleId="BalloonTextChar">
    <w:name w:val="Balloon Text Char"/>
    <w:basedOn w:val="DefaultParagraphFont"/>
    <w:link w:val="BalloonText"/>
    <w:rsid w:val="000F7CC1"/>
    <w:rPr>
      <w:rFonts w:ascii="Tahoma" w:hAnsi="Tahoma" w:cs="Tahoma"/>
      <w:sz w:val="16"/>
      <w:szCs w:val="16"/>
    </w:rPr>
  </w:style>
  <w:style w:type="table" w:styleId="TableGrid">
    <w:name w:val="Table Grid"/>
    <w:basedOn w:val="TableNormal"/>
    <w:rsid w:val="006936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7F18FA"/>
  </w:style>
  <w:style w:type="character" w:customStyle="1" w:styleId="aqj">
    <w:name w:val="aqj"/>
    <w:basedOn w:val="DefaultParagraphFont"/>
    <w:rsid w:val="007F18FA"/>
  </w:style>
  <w:style w:type="paragraph" w:customStyle="1" w:styleId="ListParagraph1">
    <w:name w:val="List Paragraph1"/>
    <w:basedOn w:val="Normal"/>
    <w:uiPriority w:val="99"/>
    <w:qFormat/>
    <w:rsid w:val="002A6115"/>
    <w:pPr>
      <w:spacing w:after="200" w:line="276" w:lineRule="auto"/>
      <w:ind w:left="720"/>
    </w:pPr>
    <w:rPr>
      <w:rFonts w:ascii="Calibri" w:eastAsia="Calibri" w:hAnsi="Calibri"/>
      <w:sz w:val="22"/>
      <w:szCs w:val="22"/>
    </w:rPr>
  </w:style>
  <w:style w:type="character" w:customStyle="1" w:styleId="UnresolvedMention1">
    <w:name w:val="Unresolved Mention1"/>
    <w:basedOn w:val="DefaultParagraphFont"/>
    <w:uiPriority w:val="99"/>
    <w:semiHidden/>
    <w:unhideWhenUsed/>
    <w:rsid w:val="00886749"/>
    <w:rPr>
      <w:color w:val="808080"/>
      <w:shd w:val="clear" w:color="auto" w:fill="E6E6E6"/>
    </w:rPr>
  </w:style>
  <w:style w:type="paragraph" w:customStyle="1" w:styleId="m2971435946662256156m-4107999014652664448msolistparagraph">
    <w:name w:val="m_2971435946662256156m_-4107999014652664448msolistparagraph"/>
    <w:basedOn w:val="Normal"/>
    <w:rsid w:val="003804A1"/>
    <w:pPr>
      <w:spacing w:before="100" w:beforeAutospacing="1" w:after="100" w:afterAutospacing="1"/>
    </w:pPr>
    <w:rPr>
      <w:lang w:val="en-ZA" w:eastAsia="en-ZA"/>
    </w:rPr>
  </w:style>
  <w:style w:type="character" w:customStyle="1" w:styleId="UnresolvedMention2">
    <w:name w:val="Unresolved Mention2"/>
    <w:basedOn w:val="DefaultParagraphFont"/>
    <w:uiPriority w:val="99"/>
    <w:semiHidden/>
    <w:unhideWhenUsed/>
    <w:rsid w:val="00982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28088">
      <w:bodyDiv w:val="1"/>
      <w:marLeft w:val="0"/>
      <w:marRight w:val="0"/>
      <w:marTop w:val="0"/>
      <w:marBottom w:val="0"/>
      <w:divBdr>
        <w:top w:val="none" w:sz="0" w:space="0" w:color="auto"/>
        <w:left w:val="none" w:sz="0" w:space="0" w:color="auto"/>
        <w:bottom w:val="none" w:sz="0" w:space="0" w:color="auto"/>
        <w:right w:val="none" w:sz="0" w:space="0" w:color="auto"/>
      </w:divBdr>
    </w:div>
    <w:div w:id="246693818">
      <w:bodyDiv w:val="1"/>
      <w:marLeft w:val="0"/>
      <w:marRight w:val="0"/>
      <w:marTop w:val="0"/>
      <w:marBottom w:val="0"/>
      <w:divBdr>
        <w:top w:val="none" w:sz="0" w:space="0" w:color="auto"/>
        <w:left w:val="none" w:sz="0" w:space="0" w:color="auto"/>
        <w:bottom w:val="none" w:sz="0" w:space="0" w:color="auto"/>
        <w:right w:val="none" w:sz="0" w:space="0" w:color="auto"/>
      </w:divBdr>
    </w:div>
    <w:div w:id="317003871">
      <w:bodyDiv w:val="1"/>
      <w:marLeft w:val="0"/>
      <w:marRight w:val="0"/>
      <w:marTop w:val="0"/>
      <w:marBottom w:val="0"/>
      <w:divBdr>
        <w:top w:val="none" w:sz="0" w:space="0" w:color="auto"/>
        <w:left w:val="none" w:sz="0" w:space="0" w:color="auto"/>
        <w:bottom w:val="none" w:sz="0" w:space="0" w:color="auto"/>
        <w:right w:val="none" w:sz="0" w:space="0" w:color="auto"/>
      </w:divBdr>
    </w:div>
    <w:div w:id="404032722">
      <w:bodyDiv w:val="1"/>
      <w:marLeft w:val="0"/>
      <w:marRight w:val="0"/>
      <w:marTop w:val="0"/>
      <w:marBottom w:val="0"/>
      <w:divBdr>
        <w:top w:val="none" w:sz="0" w:space="0" w:color="auto"/>
        <w:left w:val="none" w:sz="0" w:space="0" w:color="auto"/>
        <w:bottom w:val="none" w:sz="0" w:space="0" w:color="auto"/>
        <w:right w:val="none" w:sz="0" w:space="0" w:color="auto"/>
      </w:divBdr>
    </w:div>
    <w:div w:id="442111365">
      <w:bodyDiv w:val="1"/>
      <w:marLeft w:val="0"/>
      <w:marRight w:val="0"/>
      <w:marTop w:val="0"/>
      <w:marBottom w:val="0"/>
      <w:divBdr>
        <w:top w:val="none" w:sz="0" w:space="0" w:color="auto"/>
        <w:left w:val="none" w:sz="0" w:space="0" w:color="auto"/>
        <w:bottom w:val="none" w:sz="0" w:space="0" w:color="auto"/>
        <w:right w:val="none" w:sz="0" w:space="0" w:color="auto"/>
      </w:divBdr>
    </w:div>
    <w:div w:id="539048261">
      <w:bodyDiv w:val="1"/>
      <w:marLeft w:val="0"/>
      <w:marRight w:val="0"/>
      <w:marTop w:val="0"/>
      <w:marBottom w:val="0"/>
      <w:divBdr>
        <w:top w:val="none" w:sz="0" w:space="0" w:color="auto"/>
        <w:left w:val="none" w:sz="0" w:space="0" w:color="auto"/>
        <w:bottom w:val="none" w:sz="0" w:space="0" w:color="auto"/>
        <w:right w:val="none" w:sz="0" w:space="0" w:color="auto"/>
      </w:divBdr>
    </w:div>
    <w:div w:id="730037505">
      <w:bodyDiv w:val="1"/>
      <w:marLeft w:val="0"/>
      <w:marRight w:val="0"/>
      <w:marTop w:val="0"/>
      <w:marBottom w:val="0"/>
      <w:divBdr>
        <w:top w:val="none" w:sz="0" w:space="0" w:color="auto"/>
        <w:left w:val="none" w:sz="0" w:space="0" w:color="auto"/>
        <w:bottom w:val="none" w:sz="0" w:space="0" w:color="auto"/>
        <w:right w:val="none" w:sz="0" w:space="0" w:color="auto"/>
      </w:divBdr>
    </w:div>
    <w:div w:id="751925463">
      <w:bodyDiv w:val="1"/>
      <w:marLeft w:val="0"/>
      <w:marRight w:val="0"/>
      <w:marTop w:val="0"/>
      <w:marBottom w:val="0"/>
      <w:divBdr>
        <w:top w:val="none" w:sz="0" w:space="0" w:color="auto"/>
        <w:left w:val="none" w:sz="0" w:space="0" w:color="auto"/>
        <w:bottom w:val="none" w:sz="0" w:space="0" w:color="auto"/>
        <w:right w:val="none" w:sz="0" w:space="0" w:color="auto"/>
      </w:divBdr>
    </w:div>
    <w:div w:id="772940705">
      <w:bodyDiv w:val="1"/>
      <w:marLeft w:val="0"/>
      <w:marRight w:val="0"/>
      <w:marTop w:val="0"/>
      <w:marBottom w:val="0"/>
      <w:divBdr>
        <w:top w:val="none" w:sz="0" w:space="0" w:color="auto"/>
        <w:left w:val="none" w:sz="0" w:space="0" w:color="auto"/>
        <w:bottom w:val="none" w:sz="0" w:space="0" w:color="auto"/>
        <w:right w:val="none" w:sz="0" w:space="0" w:color="auto"/>
      </w:divBdr>
    </w:div>
    <w:div w:id="1094404193">
      <w:bodyDiv w:val="1"/>
      <w:marLeft w:val="0"/>
      <w:marRight w:val="0"/>
      <w:marTop w:val="0"/>
      <w:marBottom w:val="0"/>
      <w:divBdr>
        <w:top w:val="none" w:sz="0" w:space="0" w:color="auto"/>
        <w:left w:val="none" w:sz="0" w:space="0" w:color="auto"/>
        <w:bottom w:val="none" w:sz="0" w:space="0" w:color="auto"/>
        <w:right w:val="none" w:sz="0" w:space="0" w:color="auto"/>
      </w:divBdr>
    </w:div>
    <w:div w:id="1105033409">
      <w:bodyDiv w:val="1"/>
      <w:marLeft w:val="0"/>
      <w:marRight w:val="0"/>
      <w:marTop w:val="0"/>
      <w:marBottom w:val="0"/>
      <w:divBdr>
        <w:top w:val="none" w:sz="0" w:space="0" w:color="auto"/>
        <w:left w:val="none" w:sz="0" w:space="0" w:color="auto"/>
        <w:bottom w:val="none" w:sz="0" w:space="0" w:color="auto"/>
        <w:right w:val="none" w:sz="0" w:space="0" w:color="auto"/>
      </w:divBdr>
    </w:div>
    <w:div w:id="1271283903">
      <w:bodyDiv w:val="1"/>
      <w:marLeft w:val="0"/>
      <w:marRight w:val="0"/>
      <w:marTop w:val="0"/>
      <w:marBottom w:val="0"/>
      <w:divBdr>
        <w:top w:val="none" w:sz="0" w:space="0" w:color="auto"/>
        <w:left w:val="none" w:sz="0" w:space="0" w:color="auto"/>
        <w:bottom w:val="none" w:sz="0" w:space="0" w:color="auto"/>
        <w:right w:val="none" w:sz="0" w:space="0" w:color="auto"/>
      </w:divBdr>
    </w:div>
    <w:div w:id="1934782656">
      <w:bodyDiv w:val="1"/>
      <w:marLeft w:val="0"/>
      <w:marRight w:val="0"/>
      <w:marTop w:val="0"/>
      <w:marBottom w:val="0"/>
      <w:divBdr>
        <w:top w:val="none" w:sz="0" w:space="0" w:color="auto"/>
        <w:left w:val="none" w:sz="0" w:space="0" w:color="auto"/>
        <w:bottom w:val="none" w:sz="0" w:space="0" w:color="auto"/>
        <w:right w:val="none" w:sz="0" w:space="0" w:color="auto"/>
      </w:divBdr>
    </w:div>
    <w:div w:id="2030980918">
      <w:bodyDiv w:val="1"/>
      <w:marLeft w:val="0"/>
      <w:marRight w:val="0"/>
      <w:marTop w:val="0"/>
      <w:marBottom w:val="0"/>
      <w:divBdr>
        <w:top w:val="none" w:sz="0" w:space="0" w:color="auto"/>
        <w:left w:val="none" w:sz="0" w:space="0" w:color="auto"/>
        <w:bottom w:val="none" w:sz="0" w:space="0" w:color="auto"/>
        <w:right w:val="none" w:sz="0" w:space="0" w:color="auto"/>
      </w:divBdr>
    </w:div>
    <w:div w:id="21053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mailto:chairman@steelwings.co.za" TargetMode="External"/><Relationship Id="rId2" Type="http://schemas.openxmlformats.org/officeDocument/2006/relationships/image" Target="media/image4.jpeg"/><Relationship Id="rId1" Type="http://schemas.openxmlformats.org/officeDocument/2006/relationships/image" Target="media/image1.jpeg"/><Relationship Id="rId5" Type="http://schemas.openxmlformats.org/officeDocument/2006/relationships/image" Target="media/image3.png"/><Relationship Id="rId4" Type="http://schemas.openxmlformats.org/officeDocument/2006/relationships/hyperlink" Target="http://www.steelwings.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Steelwings\Master%20Documents\Letterhead%20E%20Mai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C075E-9B30-45AE-97F3-F070D1B2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F:\Steelwings\Master Documents\Letterhead E Mail.dot</Template>
  <TotalTime>0</TotalTime>
  <Pages>1</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STEELWINGS HARLEY-DAVIDSON PRETORIA</vt:lpstr>
    </vt:vector>
  </TitlesOfParts>
  <Company>Liberty</Company>
  <LinksUpToDate>false</LinksUpToDate>
  <CharactersWithSpaces>2010</CharactersWithSpaces>
  <SharedDoc>false</SharedDoc>
  <HLinks>
    <vt:vector size="6" baseType="variant">
      <vt:variant>
        <vt:i4>4915207</vt:i4>
      </vt:variant>
      <vt:variant>
        <vt:i4>6</vt:i4>
      </vt:variant>
      <vt:variant>
        <vt:i4>0</vt:i4>
      </vt:variant>
      <vt:variant>
        <vt:i4>5</vt:i4>
      </vt:variant>
      <vt:variant>
        <vt:lpwstr>http://www.steelwings.co.za/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STEELWINGS HARLEY-DAVIDSON PRETORIA</dc:title>
  <dc:creator>Donne</dc:creator>
  <cp:lastModifiedBy>Microsoft Office User</cp:lastModifiedBy>
  <cp:revision>2</cp:revision>
  <cp:lastPrinted>2022-04-14T10:51:00Z</cp:lastPrinted>
  <dcterms:created xsi:type="dcterms:W3CDTF">2023-08-06T10:22:00Z</dcterms:created>
  <dcterms:modified xsi:type="dcterms:W3CDTF">2023-08-06T10:22:00Z</dcterms:modified>
</cp:coreProperties>
</file>